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/>
          <w:kern w:val="0"/>
          <w:sz w:val="36"/>
          <w:szCs w:val="36"/>
        </w:rPr>
        <w:t>中共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18.15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（含县委编办决算数）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减少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3.11万元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县委编办合并，厉行节约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auto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18.15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/>
          <w:color w:val="000000"/>
          <w:sz w:val="32"/>
          <w:szCs w:val="32"/>
          <w:shd w:val="clear" w:color="auto" w:fill="auto"/>
        </w:rPr>
        <w:t>干部招录考察、党建调研、因公对接各项组织业务工作等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中共黑水县委组织部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18.15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18.15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584858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418</Words>
  <Characters>479</Characters>
  <Lines>52</Lines>
  <Paragraphs>23</Paragraphs>
  <TotalTime>0</TotalTime>
  <ScaleCrop>false</ScaleCrop>
  <LinksUpToDate>false</LinksUpToDate>
  <CharactersWithSpaces>556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2025-08-27T08:31:06Z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