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农业农村水利和科技局（行政）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4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年决算支出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bookmarkStart w:id="0" w:name="_GoBack"/>
      <w:bookmarkEnd w:id="0"/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1.2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年决算增长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8.33%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单位机改、人员变动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1.2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81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19.22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年决算增长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4.98万元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。主要原因：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单位机改、人员变动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63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，其他车型6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辆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Chars="200" w:firstLine="640"/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19.22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主要用于</w:t>
      </w:r>
      <w:r>
        <w:rPr>
          <w:rFonts w:eastAsia="仿宋_GB2312" w:cs="仿宋_GB2312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下乡、出差等</w:t>
      </w:r>
      <w:r>
        <w:rPr>
          <w:rFonts w:ascii="Times New Roman" w:eastAsia="仿宋_GB2312" w:cs="仿宋_GB2312" w:hAnsi="Times New Roman" w:hint="eastAsia"/>
          <w:color w:val="auto"/>
          <w:kern w:val="2"/>
          <w:sz w:val="32"/>
          <w:szCs w:val="32"/>
          <w:lang w:val="en-US" w:eastAsia="zh-CN" w:bidi="ar-SA"/>
          <w:highlight w:val="auto"/>
        </w:rPr>
        <w:t>所需的公务用车燃料费、维修费、过路过桥费、保险费等支出。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黑水县农业农村水利和科技局（行政）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1.2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19.22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19.22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86"/>
    <w:family w:val="auto"/>
    <w:pitch w:val="variable"/>
    <w:sig w:usb0="E0002EFF" w:usb1="C000785B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ZTgzNmEyOTFjMjZjODc0OGIyZjk3N2Q1Zjc3YWU5MjE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Yozo_Office27021597764231179</Application>
  <Pages>2</Pages>
  <Words>409</Words>
  <Characters>483</Characters>
  <Lines>53</Lines>
  <Paragraphs>25</Paragraphs>
  <CharactersWithSpaces>562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2025-09-02T09:14:25Z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2052-12.1.0.21915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eyJoZGlkIjoiODIwYmNmOWJjMDkzNzBjYWViNmVjZTQ3ODcwZTY4NzMiLCJ1c2VySWQiOiI0NDc0MjkzMTkifQ==</vt:lpwstr>
  </property>
</Properties>
</file>