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4D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黑水县晴朗乡2025年沙窝村产业基础设施提升项目支出绩效自评报告</w:t>
      </w:r>
    </w:p>
    <w:p w14:paraId="04FF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一、评价工作开展及项目情况</w:t>
      </w:r>
      <w:bookmarkStart w:id="0" w:name="_GoBack"/>
      <w:bookmarkEnd w:id="0"/>
    </w:p>
    <w:p w14:paraId="12535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（一）评价实施方案</w:t>
      </w:r>
    </w:p>
    <w:p w14:paraId="523DE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次绩效评价以资料核查、财务数据比对、项目现场核实相结合方式开展，以财政可执行指标执行表、项目实施资料、验收资料为基础，对照绩效指标开展综合评价，核查资金到位、拨付、使用、项目实施完成及效益发挥情况。</w:t>
      </w:r>
    </w:p>
    <w:p w14:paraId="70CD2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（二）项目基本概况</w:t>
      </w:r>
    </w:p>
    <w:p w14:paraId="5422B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1.项目名称：晴朗乡2025年沙窝村产业基础设施提升项目</w:t>
      </w:r>
    </w:p>
    <w:p w14:paraId="69BDF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2.项目编码：51322825T000013765183</w:t>
      </w:r>
    </w:p>
    <w:p w14:paraId="69E77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3.实施单位：黑水县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晴朗乡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人民政府</w:t>
      </w:r>
    </w:p>
    <w:p w14:paraId="4C1E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4.资金来源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：财政资金</w:t>
      </w:r>
    </w:p>
    <w:p w14:paraId="0BD30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5.建设内容：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85亩果蔬种植区配套设施建设和设备购置，新建网围栏2500米，配套水肥一体化设备、电力配套，完善沙窝村果蔬种植产业基础设施。</w:t>
      </w:r>
    </w:p>
    <w:p w14:paraId="7ECFC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6.资金预算及执行：项目预算合计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95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万元，其中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财政资金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95万元，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全部资金已执行完毕，预算执行率100%，国库集中支付，专款专用，无挤占挪用、违规支付情况。项目严格执行项目申报、审批、实施、质量监管、竣工验收流程，落实工程质量管控，完成全部建设内容并通过竣工验收，项目资料完整归档。</w:t>
      </w:r>
    </w:p>
    <w:p w14:paraId="41FA9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二、评价结论及绩效分析</w:t>
      </w:r>
    </w:p>
    <w:p w14:paraId="345E8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（一）评价结论</w:t>
      </w:r>
    </w:p>
    <w:p w14:paraId="6F08A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本项目年度绩效综合自评9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5.1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分，评价等级为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优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。项目立项紧扣乡村产业振兴、壮大村级集体经济政策导向，立足沙窝村果蔬产业发展现实短板，项目决策依据充分；项目政府采购、工程管理程序规范，财政资金严格执行国库集中支付，资金拨付按照项目实施进度据实办理，财务核算规范。目前项目按既定施工计划有序推进，部分建设内容已实施落地，项目实施能够有效补齐沙窝村果蔬种植区基础设施短板，为村集体经济发展、群众就近务工增收筑牢硬件基础。</w:t>
      </w:r>
    </w:p>
    <w:p w14:paraId="20E0D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（二）绩效分析</w:t>
      </w:r>
    </w:p>
    <w:p w14:paraId="08AC7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1.项目决策</w:t>
      </w:r>
    </w:p>
    <w:p w14:paraId="0016E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必要性和可行性分析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沙窝村果蔬种植是本村群众增收、村集体经济发展的重要产业，但现有种植片区缺少防护围栏、水肥灌溉、电力保障等配套设施，产业发展硬件短板突出，存在作物易受牲畜损毁、灌溉保障不足等现实问题，制约果蔬产业规模化规范化发展。本项目聚焦产业基础设施补短板，实施网围栏新建、水肥一体化及电力配套设施建设，改善85亩果蔬种植区生产条件，有利于激活本村产业发展潜力，带动群众就地务工，拓宽增收渠道，契合巩固拓展脱贫攻坚成果同乡村振兴有效衔接相关政策要求，项目立项程序完备，实施具备较强的必要性和现实可行性。</w:t>
      </w:r>
    </w:p>
    <w:p w14:paraId="72391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绩效目标设置情况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围绕完善果蔬种植产业配套设施、壮大村集体经济、带动群众就业增收、提升群众满意度进行设置，产出、效益、满意度、成本指标框架完整，总体贴合项目建设实际。但针对网围栏建设、水肥一体化设备安装、电力配套布设等具体建设子项，部分过程性考核指标细化程度不足，不利于开展精准化年度绩效考核。</w:t>
      </w:r>
    </w:p>
    <w:p w14:paraId="655CB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2.项目管理</w:t>
      </w:r>
    </w:p>
    <w:p w14:paraId="3BFA2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资金分配情况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本次评价对应财政补助预算95万元，指标下达程序合规，资金专项用于沙窝村产业基础设施提升项目建设。项目整体总投资95万元，资金来源为财政资金，本次仅对该笔下达的95万元预算指标开展年度绩效评价。</w:t>
      </w:r>
    </w:p>
    <w:p w14:paraId="40F7A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资金使用情况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严格落实国库集中支付制度，按照采购合同约定以及工程实际履约进度办理资金拨付，财务审批流程完整，会计核算规范。不存在挤占、截留、挪用、违规支付资金等问题。项目落实实施单位主体责任，常态化开展施工现场监督管理，同步归集保存采购文件、施工合同、现场影像、监理资料等全套项目档案。</w:t>
      </w:r>
    </w:p>
    <w:p w14:paraId="1B2D5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3.项目绩效</w:t>
      </w:r>
    </w:p>
    <w:p w14:paraId="2F32B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（1）项目目标完成情况（数量、质量、时效、成本）</w:t>
      </w:r>
    </w:p>
    <w:p w14:paraId="2073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数量指标：项目处于实施周期内，网围栏、水肥一体化设备、电力配套等各子工程按照施工方案有序推进，部分点位已完成建设。计划完成网围栏2500米，覆盖果蔬种植面积85亩，配套电力设施1套。</w:t>
      </w:r>
    </w:p>
    <w:p w14:paraId="6D975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质量指标：已完工部分严格对照设计图纸及行业建设标准施工，材料设备质量符合项目采购要求，已实施点位工程质量达标。</w:t>
      </w:r>
    </w:p>
    <w:p w14:paraId="4A279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成本指标：已实施部分支出严格控制在项目预算范围内，不存在超概算、超预算问题。</w:t>
      </w:r>
    </w:p>
    <w:p w14:paraId="7BCED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（2）项目效益情况</w:t>
      </w:r>
    </w:p>
    <w:p w14:paraId="11E91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社会效益：项目实施补齐沙窝村果蔬产业基础设施短板，改善果蔬种植生产条件，项目建成后可带动本地群众务工就业，拓宽农户增收路径，惠及全村农户，覆盖脱贫户、监测户，助力村集体经济提质增效。 </w:t>
      </w:r>
    </w:p>
    <w:p w14:paraId="2E364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资金使用效率：已拨付资金全部对应实体工程建设内容，财政资金实现有效利用；剩余资金将根据项目建设完工进度据实支付。</w:t>
      </w:r>
    </w:p>
    <w:p w14:paraId="6DEA9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受益群体满意度：通过入户走访、座谈交流，广大农户、村干部对本产业基础设施提升项目期盼度较高，对项目实施认可度较好。</w:t>
      </w:r>
    </w:p>
    <w:p w14:paraId="784DC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 三、存在主要问题</w:t>
      </w:r>
    </w:p>
    <w:p w14:paraId="73D7A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1. 施工实施风险：施工期间气候条件、材料价格波动风险。防控措施：提前做好施工计划，合理确定采购限价，加强现场监管。</w:t>
      </w:r>
    </w:p>
    <w:p w14:paraId="7BD04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2. 后期管护风险：设施建成后管护不到位，降低设施使用寿命。防控措施：项目完工移交村集体，明确管护责任人，建立管护制度。</w:t>
      </w:r>
    </w:p>
    <w:p w14:paraId="6CC76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3. 产业运营风险：果蔬产业市场波动。防控措施：持续做好技术培训，拓宽产销渠道，壮大集体经济。</w:t>
      </w:r>
    </w:p>
    <w:p w14:paraId="0A1AA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四、相关措施建议</w:t>
      </w:r>
    </w:p>
    <w:p w14:paraId="38BB9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 强化项目施工管控，合理安排施工时序，抢抓施工窗口期，保障按期完工；</w:t>
      </w:r>
    </w:p>
    <w:p w14:paraId="1D367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 落实设施管护机制，移交村集体管理，明确管护责任，定期检修维护，延长设施使用寿命；</w:t>
      </w:r>
    </w:p>
    <w:p w14:paraId="7FC7C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 持续开展种植技术培训，拓宽果蔬销售渠道，降低市场风险，持续发挥产业项目增收效益。</w:t>
      </w:r>
    </w:p>
    <w:p w14:paraId="2F18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 w14:paraId="5258A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部门预算项目支出绩效自评表（2025年度）详见附件1-5</w:t>
      </w:r>
    </w:p>
    <w:p w14:paraId="28A18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7FFF6734"/>
    <w:rsid w:val="F93D69E7"/>
    <w:rsid w:val="FFFF0606"/>
    <w:rsid w:val="FFFF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5</Pages>
  <Words>1744</Words>
  <Characters>1843</Characters>
  <Lines>83</Lines>
  <Paragraphs>46</Paragraphs>
  <TotalTime>51</TotalTime>
  <ScaleCrop>false</ScaleCrop>
  <LinksUpToDate>false</LinksUpToDate>
  <CharactersWithSpaces>1843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2026-08-27T09:19:00Z</dcterms:created>
  <dc:creator>谁将新樽盛旧月</dc:creator>
  <cp:lastModifiedBy>李金洋</cp:lastModifiedBy>
  <dcterms:modified xsi:type="dcterms:W3CDTF">2026-09-07T18:36:26Z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E4CE7A793BA24A878AF160FAD3A96928_11</vt:lpwstr>
  </property>
  <property fmtid="{D5CDD505-2E9C-101B-9397-08002B2CF9AE}" pid="4" name="KSOTemplateDocerSaveRecord">
    <vt:lpwstr>eyJoZGlkIjoiZWE4NzEzYTZkMTM4ZGQyOGQ2NTFlNjA5N2RlOWNhZTgiLCJ1c2VySWQiOiIzMTIwNjQ2MTMifQ==</vt:lpwstr>
  </property>
</Properties>
</file>