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2CC51"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扎窝镇人民政府</w:t>
      </w:r>
    </w:p>
    <w:p w14:paraId="69155BD5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 w14:paraId="17BD6B0B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1011DB5C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60EAEC1F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01867C9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4B2B81E9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38E4E4B5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 w14:paraId="5105D254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7516A4D9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</w:t>
      </w:r>
    </w:p>
    <w:p w14:paraId="62931810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 w14:paraId="7B233A89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 w14:paraId="6E899C32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 w14:paraId="75A9ED44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 w14:paraId="4AA253DE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 w14:paraId="7FA860EF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04BEDB84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29610A09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21160B75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8C5E170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378776BA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2F023FA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扎窝镇人民政府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609C9294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7F7470C7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5CEB916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26D6246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038520A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34BB8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D153AE5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D356C1C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624DF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BF5FF51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256C8F6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78704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6E4FEC1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93D1AB8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DF587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E375F3C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1AE35D2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EE507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D795D6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2EF080F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7E1EE8B3"/>
    <w:p w14:paraId="7A55DB1A"/>
    <w:p w14:paraId="523F100A"/>
    <w:p w14:paraId="4BA312BE"/>
    <w:p w14:paraId="1D0E8822"/>
    <w:p w14:paraId="113FCCEB"/>
    <w:p w14:paraId="26CC2A74"/>
    <w:p w14:paraId="64371031"/>
    <w:p w14:paraId="5331C7EC"/>
    <w:p w14:paraId="2C8B7AEA"/>
    <w:p w14:paraId="0859B1F8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396D0AD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7ACCC93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4CEA6C7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MzFlYjJjM2ZjNzI1MzM5ZGI4MWUwYjZlMzM1OWQ4YjAifQ=="/>
  </w:docVars>
  <w:rsids>
    <w:rsidRoot w:val="00000000"/>
    <w:rsid w:val="1B3061E5"/>
    <w:rsid w:val="217900F3"/>
    <w:rsid w:val="2B3515FE"/>
    <w:rsid w:val="38881805"/>
    <w:rsid w:val="4376003C"/>
    <w:rsid w:val="766B0E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281</Words>
  <Characters>323</Characters>
  <Lines>50</Lines>
  <Paragraphs>25</Paragraphs>
  <TotalTime>0</TotalTime>
  <ScaleCrop>false</ScaleCrop>
  <LinksUpToDate>false</LinksUpToDate>
  <CharactersWithSpaces>399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梦在深巷</cp:lastModifiedBy>
  <dcterms:modified xsi:type="dcterms:W3CDTF">2025-08-27T07:45:30Z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268322069186410A9B02C50EF2B99A6C_13</vt:lpwstr>
  </property>
  <property fmtid="{D5CDD505-2E9C-101B-9397-08002B2CF9AE}" pid="4" name="KSOTemplateDocerSaveRecord">
    <vt:lpwstr>eyJoZGlkIjoiMDJiNTdjYmZhNGQwMGYzNTk0MTM2MmVhZWY5MTg4MTIiLCJ1c2VySWQiOiI0MDgzMDM3MDIifQ==</vt:lpwstr>
  </property>
</Properties>
</file>