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21CEBC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知木林镇人民政府</w:t>
      </w:r>
    </w:p>
    <w:p w14:paraId="5266A06C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 w14:paraId="34715339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7836C26F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73F1B6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3B2F7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690FAD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  <w:bookmarkStart w:id="0" w:name="_GoBack"/>
      <w:bookmarkEnd w:id="0"/>
    </w:p>
    <w:p w14:paraId="161481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</w:t>
      </w:r>
    </w:p>
    <w:p w14:paraId="6A51C0C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="638" w:leftChars="304" w:firstLine="0"/>
        <w:textAlignment w:val="auto"/>
        <w:rPr>
          <w:rFonts w:hint="eastAsia"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eastAsia="黑体" w:cs="宋体"/>
          <w:color w:val="333333"/>
          <w:kern w:val="0"/>
          <w:sz w:val="32"/>
          <w:szCs w:val="32"/>
        </w:rPr>
        <w:t>公务用车购置及运行维护费</w:t>
      </w:r>
    </w:p>
    <w:p w14:paraId="7AE68B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预算收入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9.48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0.04万元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单位厉行节约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2E2B65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轿车1辆，垃圾车1辆，消防车1辆。</w:t>
      </w:r>
    </w:p>
    <w:p w14:paraId="2D0CCB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9.48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公车维修、加油、购买保险等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11F149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58995335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4889F28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66BCCE2B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44D1F5B6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10F1E8D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黑水县知木林镇人民政府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64A61299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2BB2284D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9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3502CF6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F1AB4B4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2C594E21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2024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0CCC17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220FE7F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58774D7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632217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0860554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67F6F7C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48DEAF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CAC85D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4318C0D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9.48</w:t>
            </w:r>
          </w:p>
        </w:tc>
      </w:tr>
      <w:tr w14:paraId="5477E8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3167383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01879A2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28E763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ACECEA9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34BE3F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9.48</w:t>
            </w:r>
          </w:p>
        </w:tc>
      </w:tr>
    </w:tbl>
    <w:p w14:paraId="130DE39E"/>
    <w:p w14:paraId="07EF85BC"/>
    <w:p w14:paraId="12A357BF"/>
    <w:p w14:paraId="620A7013"/>
    <w:p w14:paraId="70A0FD8E"/>
    <w:p w14:paraId="3546BDBF"/>
    <w:p w14:paraId="2FCD1151"/>
    <w:p w14:paraId="5C1F1FE4"/>
    <w:p w14:paraId="4CDDD9D9"/>
    <w:p w14:paraId="36759A8D"/>
    <w:p w14:paraId="0263D6CC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62DF11B8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12E1B13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AF3F8A2"/>
    <w:p w14:paraId="2586D393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14917F0A"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 w14:paraId="75D9297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F749F3-3D0C-4FE9-8A32-CB0F1FEFB91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4737DD3-05B6-4FF1-968D-7FE7FB5D3490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9063C88C-F0EB-4BD2-A82E-2ABAA3E401B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741A0E"/>
    <w:multiLevelType w:val="singleLevel"/>
    <w:tmpl w:val="BE741A0E"/>
    <w:lvl w:ilvl="0" w:tentative="0">
      <w:start w:val="3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GRiNzg0YjNjZmE0MzAwYzNjYjZhZWI1NDczMmE2MTcifQ=="/>
  </w:docVars>
  <w:rsids>
    <w:rsidRoot w:val="00000000"/>
    <w:rsid w:val="3341317D"/>
    <w:rsid w:val="3E4D5C31"/>
    <w:rsid w:val="46D456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5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paragraph" w:styleId="8">
    <w:name w:val="Body Text First Indent"/>
    <w:basedOn w:val="2"/>
    <w:uiPriority w:val="0"/>
    <w:pPr>
      <w:ind w:firstLine="100" w:firstLineChars="100"/>
    </w:pPr>
  </w:style>
  <w:style w:type="character" w:customStyle="1" w:styleId="11">
    <w:name w:val="heading 1 Char"/>
    <w:basedOn w:val="10"/>
    <w:link w:val="3"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3</Pages>
  <Words>390</Words>
  <Characters>447</Characters>
  <Lines>52</Lines>
  <Paragraphs>27</Paragraphs>
  <TotalTime>0</TotalTime>
  <ScaleCrop>false</ScaleCrop>
  <LinksUpToDate>false</LinksUpToDate>
  <CharactersWithSpaces>507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怪    人</cp:lastModifiedBy>
  <dcterms:modified xsi:type="dcterms:W3CDTF">2025-08-27T02:53:45Z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754F986656314519B4A615CDCA034EE4_13</vt:lpwstr>
  </property>
  <property fmtid="{D5CDD505-2E9C-101B-9397-08002B2CF9AE}" pid="4" name="KSOTemplateDocerSaveRecord">
    <vt:lpwstr>eyJoZGlkIjoiZmQ4YTFiODM0MTM0OTY2YzM3ZTM0MTQzNjRlZGEyYzgiLCJ1c2VySWQiOiIyNDY2MzIwMDcifQ==</vt:lpwstr>
  </property>
</Properties>
</file>