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3B6B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/>
          <w:b/>
          <w:bCs/>
          <w:sz w:val="44"/>
          <w:szCs w:val="44"/>
          <w:lang w:eastAsia="zh-CN"/>
        </w:rPr>
      </w:pPr>
      <w:r>
        <w:rPr>
          <w:rFonts w:hint="eastAsia"/>
          <w:sz w:val="32"/>
          <w:szCs w:val="32"/>
          <w:lang w:val="en-US" w:eastAsia="zh-CN"/>
        </w:rPr>
        <w:t>附件1-</w:t>
      </w:r>
      <w:r>
        <w:rPr>
          <w:sz w:val="32"/>
          <w:szCs w:val="32"/>
          <w:lang w:val="en-US" w:eastAsia="zh-CN"/>
        </w:rPr>
        <w:t>3-5</w:t>
      </w:r>
    </w:p>
    <w:p w14:paraId="47661235">
      <w:pPr>
        <w:pStyle w:val="7"/>
        <w:keepNext w:val="0"/>
        <w:keepLines w:val="0"/>
        <w:pageBreakBefore w:val="0"/>
        <w:widowControl/>
        <w:suppressLineNumbers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880" w:firstLineChars="200"/>
        <w:jc w:val="center"/>
        <w:textAlignment w:val="auto"/>
        <w:rPr>
          <w:rFonts w:ascii="方正小标宋简体" w:eastAsia="方正小标宋简体" w:cs="方正小标宋简体"/>
          <w:color w:val="auto"/>
          <w:kern w:val="2"/>
          <w:sz w:val="44"/>
          <w:szCs w:val="44"/>
          <w:highlight w:val="none"/>
          <w:lang w:val="en-US" w:eastAsia="zh-CN" w:bidi="ar-SA"/>
        </w:rPr>
      </w:pPr>
      <w:r>
        <w:rPr>
          <w:rFonts w:ascii="方正小标宋简体" w:eastAsia="方正小标宋简体" w:cs="方正小标宋简体"/>
          <w:color w:val="auto"/>
          <w:kern w:val="2"/>
          <w:sz w:val="44"/>
          <w:szCs w:val="44"/>
          <w:highlight w:val="none"/>
          <w:lang w:val="en-US" w:eastAsia="zh-CN" w:bidi="ar-SA"/>
        </w:rPr>
        <w:t>洛多乡人民政府办公电脑购置</w:t>
      </w:r>
    </w:p>
    <w:p w14:paraId="6E943E40">
      <w:pPr>
        <w:pStyle w:val="7"/>
        <w:keepNext w:val="0"/>
        <w:keepLines w:val="0"/>
        <w:pageBreakBefore w:val="0"/>
        <w:widowControl/>
        <w:suppressLineNumbers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880" w:firstLineChars="200"/>
        <w:jc w:val="center"/>
        <w:textAlignment w:val="auto"/>
        <w:rPr>
          <w:rFonts w:hint="eastAsia" w:ascii="方正小标宋简体" w:eastAsia="方正小标宋简体" w:cs="方正小标宋简体"/>
          <w:color w:val="auto"/>
          <w:kern w:val="2"/>
          <w:sz w:val="44"/>
          <w:szCs w:val="44"/>
          <w:highlight w:val="none"/>
          <w:lang w:val="en-US" w:eastAsia="zh-CN" w:bidi="ar-SA"/>
        </w:rPr>
      </w:pPr>
      <w:r>
        <w:rPr>
          <w:rFonts w:ascii="方正小标宋简体" w:eastAsia="方正小标宋简体" w:cs="方正小标宋简体"/>
          <w:color w:val="auto"/>
          <w:kern w:val="2"/>
          <w:sz w:val="44"/>
          <w:szCs w:val="44"/>
          <w:highlight w:val="none"/>
          <w:lang w:val="en-US" w:eastAsia="zh-CN" w:bidi="ar-SA"/>
        </w:rPr>
        <w:t>部门预算项目支出绩效</w:t>
      </w:r>
      <w:r>
        <w:rPr>
          <w:rFonts w:hint="eastAsia" w:ascii="方正小标宋简体" w:eastAsia="方正小标宋简体" w:cs="方正小标宋简体"/>
          <w:color w:val="auto"/>
          <w:kern w:val="2"/>
          <w:sz w:val="44"/>
          <w:szCs w:val="44"/>
          <w:highlight w:val="none"/>
          <w:lang w:val="en-US" w:eastAsia="zh-CN" w:bidi="ar-SA"/>
        </w:rPr>
        <w:t>评价报告</w:t>
      </w:r>
    </w:p>
    <w:p w14:paraId="099F11AF">
      <w:pPr>
        <w:pStyle w:val="7"/>
        <w:keepNext w:val="0"/>
        <w:keepLines w:val="0"/>
        <w:pageBreakBefore w:val="0"/>
        <w:widowControl/>
        <w:suppressLineNumbers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880" w:firstLineChars="200"/>
        <w:jc w:val="center"/>
        <w:textAlignment w:val="auto"/>
        <w:rPr>
          <w:rFonts w:hint="eastAsia" w:ascii="方正小标宋简体" w:eastAsia="方正小标宋简体" w:cs="方正小标宋简体"/>
          <w:color w:val="auto"/>
          <w:kern w:val="2"/>
          <w:sz w:val="44"/>
          <w:szCs w:val="44"/>
          <w:highlight w:val="none"/>
          <w:lang w:val="en-US" w:eastAsia="zh-CN" w:bidi="ar-SA"/>
        </w:rPr>
      </w:pPr>
      <w:bookmarkStart w:id="0" w:name="_GoBack"/>
      <w:bookmarkEnd w:id="0"/>
    </w:p>
    <w:p w14:paraId="1821F7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一、项目背景</w:t>
      </w:r>
    </w:p>
    <w:p w14:paraId="684931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为提高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洛多乡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人民政府工作效率，满足日常办公需求，根据工作实际，决定购置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7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台办公电脑。本项目总投资为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49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000元，每台电脑价格为7000元。</w:t>
      </w:r>
    </w:p>
    <w:p w14:paraId="7C321A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二、评价目的</w:t>
      </w:r>
    </w:p>
    <w:p w14:paraId="5A7B9D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本次事前绩效评价旨在确保办公电脑购置项目的合理性、经济性和效益性，为项目实施提供决策依据。</w:t>
      </w:r>
    </w:p>
    <w:p w14:paraId="5B9E09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三、评价依据</w:t>
      </w:r>
    </w:p>
    <w:p w14:paraId="074AFB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1.《中华人民共和国政府采购法》及相关法律法规；</w:t>
      </w:r>
    </w:p>
    <w:p w14:paraId="7F8BD9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2.洛多乡人民政府年度工作计划；</w:t>
      </w:r>
    </w:p>
    <w:p w14:paraId="6AFA16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3.洛多乡人民政府财务预算及资金管理办法。</w:t>
      </w:r>
    </w:p>
    <w:p w14:paraId="0D574E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四、评价内容</w:t>
      </w:r>
    </w:p>
    <w:p w14:paraId="489DD7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1.项目实施的必要性；</w:t>
      </w:r>
    </w:p>
    <w:p w14:paraId="46B850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2.项目预算的合理性；</w:t>
      </w:r>
    </w:p>
    <w:p w14:paraId="3ED890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3.项目效益的预期；</w:t>
      </w:r>
    </w:p>
    <w:p w14:paraId="057A87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4.项目风险的评估。</w:t>
      </w:r>
    </w:p>
    <w:p w14:paraId="75EF5C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五、评价过程</w:t>
      </w:r>
    </w:p>
    <w:p w14:paraId="261BEE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1.项目调研：对洛多乡人民政府各部门办公电脑使用情况进行调查，了解现有设备状况及需求；</w:t>
      </w:r>
    </w:p>
    <w:p w14:paraId="5E3014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2.方案制定：根据调研结果，制定办公电脑购置方案；</w:t>
      </w:r>
    </w:p>
    <w:p w14:paraId="2AE852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3.预算编制：根据购置方案，编制项目预算；</w:t>
      </w:r>
    </w:p>
    <w:p w14:paraId="638DF7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4.效益分析：预测项目实施后的效益；</w:t>
      </w:r>
    </w:p>
    <w:p w14:paraId="1D52DF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5.风险评估：分析项目实施过程中可能出现的风险。</w:t>
      </w:r>
    </w:p>
    <w:p w14:paraId="4C846D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六、评价结果</w:t>
      </w:r>
    </w:p>
    <w:p w14:paraId="387CBC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楷体_GB2312" w:hAnsi="方正楷体_GB2312" w:eastAsia="方正楷体_GB2312" w:cs="方正楷体_GB2312"/>
          <w:sz w:val="32"/>
          <w:szCs w:val="32"/>
        </w:rPr>
      </w:pPr>
      <w:r>
        <w:rPr>
          <w:rFonts w:hint="eastAsia" w:ascii="方正楷体_GB2312" w:hAnsi="方正楷体_GB2312" w:eastAsia="方正楷体_GB2312" w:cs="方正楷体_GB2312"/>
          <w:sz w:val="32"/>
          <w:szCs w:val="32"/>
          <w:lang w:eastAsia="zh-CN"/>
        </w:rPr>
        <w:t>（一）</w:t>
      </w:r>
      <w:r>
        <w:rPr>
          <w:rFonts w:hint="eastAsia" w:ascii="方正楷体_GB2312" w:hAnsi="方正楷体_GB2312" w:eastAsia="方正楷体_GB2312" w:cs="方正楷体_GB2312"/>
          <w:sz w:val="32"/>
          <w:szCs w:val="32"/>
        </w:rPr>
        <w:t>项目实施的必要性</w:t>
      </w:r>
    </w:p>
    <w:p w14:paraId="36D7FF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洛多乡人民政府现有办公电脑设备陈旧，部分电脑已无法满足日常办公需求，严重影响工作效率。购置新的办公电脑有助于提高政府工作效率，提升服务水平。</w:t>
      </w:r>
    </w:p>
    <w:p w14:paraId="2A1FE5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楷体_GB2312" w:hAnsi="方正楷体_GB2312" w:eastAsia="方正楷体_GB2312" w:cs="方正楷体_GB2312"/>
          <w:sz w:val="32"/>
          <w:szCs w:val="32"/>
          <w:lang w:eastAsia="zh-CN"/>
        </w:rPr>
      </w:pPr>
      <w:r>
        <w:rPr>
          <w:rFonts w:hint="eastAsia" w:ascii="方正楷体_GB2312" w:hAnsi="方正楷体_GB2312" w:eastAsia="方正楷体_GB2312" w:cs="方正楷体_GB2312"/>
          <w:sz w:val="32"/>
          <w:szCs w:val="32"/>
          <w:lang w:eastAsia="zh-CN"/>
        </w:rPr>
        <w:t>（二）项目预算的合理性</w:t>
      </w:r>
    </w:p>
    <w:p w14:paraId="66AFF3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本项目预算为49000元，每台电脑价格为7000元，符合市场价格。项目预算合理，资金来源明确。</w:t>
      </w:r>
    </w:p>
    <w:p w14:paraId="2C6361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楷体_GB2312" w:hAnsi="方正楷体_GB2312" w:eastAsia="方正楷体_GB2312" w:cs="方正楷体_GB2312"/>
          <w:sz w:val="32"/>
          <w:szCs w:val="32"/>
          <w:lang w:eastAsia="zh-CN"/>
        </w:rPr>
      </w:pPr>
      <w:r>
        <w:rPr>
          <w:rFonts w:hint="eastAsia" w:ascii="方正楷体_GB2312" w:hAnsi="方正楷体_GB2312" w:eastAsia="方正楷体_GB2312" w:cs="方正楷体_GB2312"/>
          <w:sz w:val="32"/>
          <w:szCs w:val="32"/>
          <w:lang w:eastAsia="zh-CN"/>
        </w:rPr>
        <w:t>（三）项目效益的预期</w:t>
      </w:r>
    </w:p>
    <w:p w14:paraId="5963CC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1.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提高工作效率：新购置的办公电脑将满足各部门办公需求，提高工作效率；</w:t>
      </w:r>
    </w:p>
    <w:p w14:paraId="5C18AF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2.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降低维修成本：新设备故障率较低，可降低维修成本；</w:t>
      </w:r>
    </w:p>
    <w:p w14:paraId="773261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3.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提升政府形象：现代化的办公设备有助于提升政府形象。</w:t>
      </w:r>
    </w:p>
    <w:p w14:paraId="7692F9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楷体_GB2312" w:hAnsi="方正楷体_GB2312" w:eastAsia="方正楷体_GB2312" w:cs="方正楷体_GB2312"/>
          <w:sz w:val="32"/>
          <w:szCs w:val="32"/>
          <w:lang w:eastAsia="zh-CN"/>
        </w:rPr>
      </w:pPr>
      <w:r>
        <w:rPr>
          <w:rFonts w:hint="eastAsia" w:ascii="方正楷体_GB2312" w:hAnsi="方正楷体_GB2312" w:eastAsia="方正楷体_GB2312" w:cs="方正楷体_GB2312"/>
          <w:sz w:val="32"/>
          <w:szCs w:val="32"/>
          <w:lang w:eastAsia="zh-CN"/>
        </w:rPr>
        <w:t>（四）项目风险的评估</w:t>
      </w:r>
    </w:p>
    <w:p w14:paraId="6B2903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本项目主要风险为设备采购过程中可能出现的价格波动、供应商选择不当等。为降低风险，建议采取以下措施：</w:t>
      </w:r>
    </w:p>
    <w:p w14:paraId="76479F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1.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充分了解市场行情，合理确定采购价格；</w:t>
      </w:r>
    </w:p>
    <w:p w14:paraId="41CA2B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2.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严格按照政府采购程序，选择信誉良好的供应商；</w:t>
      </w:r>
    </w:p>
    <w:p w14:paraId="5D2048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3.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加强项目监督，确保项目顺利进行。</w:t>
      </w:r>
    </w:p>
    <w:p w14:paraId="02FB37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七、结论与建议</w:t>
      </w:r>
    </w:p>
    <w:p w14:paraId="7000A6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经评价，本项目具有较高的必要性、合理性和预期效益。为保障项目顺利实施，建议如下：</w:t>
      </w:r>
    </w:p>
    <w:p w14:paraId="08358E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1.加强项目组织领导，明确责任分工；</w:t>
      </w:r>
    </w:p>
    <w:p w14:paraId="5037B2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2.严格按照政府采购相关规定，确保采购程序合规；</w:t>
      </w:r>
    </w:p>
    <w:p w14:paraId="526DD4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3.加强项目监督，确保项目质量和进度；</w:t>
      </w:r>
    </w:p>
    <w:p w14:paraId="0458D8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4.项目实施后，及时总结经验，为今后类似项目提供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借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鉴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。</w:t>
      </w:r>
    </w:p>
    <w:p w14:paraId="569151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八、绩效分析</w:t>
      </w:r>
    </w:p>
    <w:p w14:paraId="44C9CA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楷体_GB2312" w:hAnsi="方正楷体_GB2312" w:eastAsia="方正楷体_GB2312" w:cs="方正楷体_GB2312"/>
          <w:sz w:val="32"/>
          <w:szCs w:val="32"/>
          <w:lang w:val="en-US" w:eastAsia="zh-CN"/>
        </w:rPr>
      </w:pPr>
      <w:r>
        <w:rPr>
          <w:rFonts w:hint="eastAsia" w:ascii="方正楷体_GB2312" w:hAnsi="方正楷体_GB2312" w:eastAsia="方正楷体_GB2312" w:cs="方正楷体_GB2312"/>
          <w:sz w:val="32"/>
          <w:szCs w:val="32"/>
          <w:lang w:val="zh-CN"/>
        </w:rPr>
        <w:t>（一）</w:t>
      </w:r>
      <w:r>
        <w:rPr>
          <w:rFonts w:hint="eastAsia" w:ascii="方正楷体_GB2312" w:hAnsi="方正楷体_GB2312" w:eastAsia="方正楷体_GB2312" w:cs="方正楷体_GB2312"/>
          <w:sz w:val="32"/>
          <w:szCs w:val="32"/>
          <w:lang w:val="en-US" w:eastAsia="zh-CN"/>
        </w:rPr>
        <w:t>通用指标</w:t>
      </w:r>
      <w:r>
        <w:rPr>
          <w:rFonts w:hint="eastAsia" w:ascii="方正楷体_GB2312" w:hAnsi="方正楷体_GB2312" w:eastAsia="方正楷体_GB2312" w:cs="方正楷体_GB2312"/>
          <w:sz w:val="32"/>
          <w:szCs w:val="32"/>
        </w:rPr>
        <w:t>绩效分析。</w:t>
      </w:r>
      <w:r>
        <w:rPr>
          <w:rFonts w:hint="eastAsia" w:ascii="方正楷体_GB2312" w:hAnsi="方正楷体_GB2312" w:eastAsia="方正楷体_GB2312" w:cs="方正楷体_GB2312"/>
          <w:sz w:val="32"/>
          <w:szCs w:val="32"/>
          <w:lang w:val="zh-CN"/>
        </w:rPr>
        <w:t>指标分值</w:t>
      </w:r>
      <w:r>
        <w:rPr>
          <w:rFonts w:hint="eastAsia" w:ascii="方正楷体_GB2312" w:hAnsi="方正楷体_GB2312" w:eastAsia="方正楷体_GB2312" w:cs="方正楷体_GB2312"/>
          <w:sz w:val="32"/>
          <w:szCs w:val="32"/>
          <w:lang w:val="en-US" w:eastAsia="zh-CN"/>
        </w:rPr>
        <w:t>54</w:t>
      </w:r>
      <w:r>
        <w:rPr>
          <w:rFonts w:hint="eastAsia" w:ascii="方正楷体_GB2312" w:hAnsi="方正楷体_GB2312" w:eastAsia="方正楷体_GB2312" w:cs="方正楷体_GB2312"/>
          <w:sz w:val="32"/>
          <w:szCs w:val="32"/>
          <w:lang w:val="zh-CN"/>
        </w:rPr>
        <w:t>分，自评得分</w:t>
      </w:r>
      <w:r>
        <w:rPr>
          <w:rFonts w:hint="eastAsia" w:ascii="方正楷体_GB2312" w:hAnsi="方正楷体_GB2312" w:eastAsia="方正楷体_GB2312" w:cs="方正楷体_GB2312"/>
          <w:sz w:val="32"/>
          <w:szCs w:val="32"/>
          <w:lang w:val="en-US" w:eastAsia="zh-CN"/>
        </w:rPr>
        <w:t>54</w:t>
      </w:r>
      <w:r>
        <w:rPr>
          <w:rFonts w:hint="eastAsia" w:ascii="方正楷体_GB2312" w:hAnsi="方正楷体_GB2312" w:eastAsia="方正楷体_GB2312" w:cs="方正楷体_GB2312"/>
          <w:sz w:val="32"/>
          <w:szCs w:val="32"/>
          <w:lang w:val="zh-CN"/>
        </w:rPr>
        <w:t>分</w:t>
      </w:r>
    </w:p>
    <w:p w14:paraId="0459B2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1.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项目决策。指标分值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18分，自评得分18分</w:t>
      </w:r>
    </w:p>
    <w:p w14:paraId="612CCC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决策程序：项目设立、调整延续等方面符合资金管理基本规范和决策程序要求。指标分值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6分，自评得分6分。</w:t>
      </w:r>
    </w:p>
    <w:p w14:paraId="00099A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规划论证：项目规划论证符合中央、省委要求，项目绩效目标设置科学合理，项目资金与项目总体规划、相关行业事业发展相匹配，聚焦重大任务、重点领域、重点环节和重点项目。指标分值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6分，自评得分6分。</w:t>
      </w:r>
    </w:p>
    <w:p w14:paraId="0F544D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资金投向：项目资金与项目总体规划、相关行业事业发展相匹配，聚焦重大任务、重点领域、重点环节和重点项目。体现集中力量办大事原则，避免“撒胡椒面”。指标分值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6分，自评得分6分。</w:t>
      </w:r>
    </w:p>
    <w:p w14:paraId="2CFFD7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2.项目管理。指标分值18分，自评得分18分</w:t>
      </w:r>
    </w:p>
    <w:p w14:paraId="7EAEF5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制度办法：项目制度办法体系健全、要素完备。资金管理办法等管理制度体系健全完善，不存在管理制度缺失、管理办法过期情况。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指标分值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2分，自评得分2分。</w:t>
      </w:r>
    </w:p>
    <w:p w14:paraId="0BE963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分配管理：项目资金分配因素选取、权重设置、区域分布，项目管理、审批符合管理要求，管资金、项目、政策管绩效，项目绩效监管按要求开展，对下指导有力有效。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指标分值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10分，自评得分10分。</w:t>
      </w:r>
    </w:p>
    <w:p w14:paraId="251DB1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绩效监管：明确要求“事前评估”“事中监控”“事后评价”，层层把控，对相关人员进行绩效业务培训，使人人“懂理念、会分析”。并严抓项目决策是否科学的“牛鼻子”，力求项目决策科学。让项目“目标科学、全面”才能“拎得清”“跟踪及时、严格”才能“管得准”，避免偏离轨道造成的损耗成本、影响质量、效率低下。“花钱必问效，无效必问责”，该局将绩效理念融入预算编制、执行、监督全过程，抓好项目效益是否提升的“落脚点”，发挥绩效评价导向作用，通过奖优惩劣，确保被评价单位把每一笔钱都用在刀刃上、紧要处，力求项目效益提升。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指标分值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6分，自评得分6分。</w:t>
      </w:r>
    </w:p>
    <w:p w14:paraId="14073C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3.项目实施。指标分值9分，自评得分9分</w:t>
      </w:r>
    </w:p>
    <w:p w14:paraId="01C53D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预算执行：项目预算资金4.9万元，支付3.4366万元。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指标分值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6分，自评得分6分。</w:t>
      </w:r>
    </w:p>
    <w:p w14:paraId="51D968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资金使用：项目资金使用、拨付符合国家财经法规、财务管理制度及有关专项资金管理制度办法规定和审批程序，不存在超范围、超标准、超进度使用专项资金，不存在资金损失浪费、长期沉淀、截留、挤占、挪用、虚列支出等情况。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指标分值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3分，自评得分3分。</w:t>
      </w:r>
    </w:p>
    <w:p w14:paraId="2F654D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4.项目结果。指标分值9分，自评得分9分</w:t>
      </w:r>
    </w:p>
    <w:p w14:paraId="2E2F09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目标完成：资金项目内容与具体实施内容相符的、申报目标是合理可行。项目运行成本、管理效率、履职效能、社会效应、可持续发展能力和服务对象满意度等方面均取得良好成果，预算绩效实现全覆盖。截至2025年底完成项目资金拨付。指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标分值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6分，自评得分6分。</w:t>
      </w:r>
    </w:p>
    <w:p w14:paraId="535EBA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完成时效：资金项目按照目标任务已于2025年底完成。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指标分值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3分，自评得分3分。</w:t>
      </w:r>
    </w:p>
    <w:p w14:paraId="325984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楷体_GB2312" w:hAnsi="方正楷体_GB2312" w:eastAsia="方正楷体_GB2312" w:cs="方正楷体_GB2312"/>
          <w:sz w:val="32"/>
          <w:szCs w:val="32"/>
          <w:lang w:val="zh-CN"/>
        </w:rPr>
      </w:pPr>
      <w:r>
        <w:rPr>
          <w:rFonts w:hint="eastAsia" w:ascii="方正楷体_GB2312" w:hAnsi="方正楷体_GB2312" w:eastAsia="方正楷体_GB2312" w:cs="方正楷体_GB2312"/>
          <w:sz w:val="32"/>
          <w:szCs w:val="32"/>
          <w:lang w:val="zh-CN"/>
        </w:rPr>
        <w:t>（二）</w:t>
      </w:r>
      <w:r>
        <w:rPr>
          <w:rFonts w:hint="eastAsia" w:ascii="方正楷体_GB2312" w:hAnsi="方正楷体_GB2312" w:eastAsia="方正楷体_GB2312" w:cs="方正楷体_GB2312"/>
          <w:sz w:val="32"/>
          <w:szCs w:val="32"/>
          <w:lang w:val="zh-CN" w:eastAsia="zh-CN"/>
        </w:rPr>
        <w:t>专用指标</w:t>
      </w:r>
      <w:r>
        <w:rPr>
          <w:rFonts w:hint="eastAsia" w:ascii="方正楷体_GB2312" w:hAnsi="方正楷体_GB2312" w:eastAsia="方正楷体_GB2312" w:cs="方正楷体_GB2312"/>
          <w:sz w:val="32"/>
          <w:szCs w:val="32"/>
          <w:lang w:val="zh-CN"/>
        </w:rPr>
        <w:t>绩效分析。标分值</w:t>
      </w:r>
      <w:r>
        <w:rPr>
          <w:rFonts w:hint="eastAsia" w:ascii="方正楷体_GB2312" w:hAnsi="方正楷体_GB2312" w:eastAsia="方正楷体_GB2312" w:cs="方正楷体_GB2312"/>
          <w:sz w:val="32"/>
          <w:szCs w:val="32"/>
          <w:lang w:val="en-US" w:eastAsia="zh-CN"/>
        </w:rPr>
        <w:t>30</w:t>
      </w:r>
      <w:r>
        <w:rPr>
          <w:rFonts w:hint="eastAsia" w:ascii="方正楷体_GB2312" w:hAnsi="方正楷体_GB2312" w:eastAsia="方正楷体_GB2312" w:cs="方正楷体_GB2312"/>
          <w:sz w:val="32"/>
          <w:szCs w:val="32"/>
          <w:lang w:val="zh-CN"/>
        </w:rPr>
        <w:t>分，自评得分</w:t>
      </w:r>
      <w:r>
        <w:rPr>
          <w:rFonts w:hint="eastAsia" w:ascii="方正楷体_GB2312" w:hAnsi="方正楷体_GB2312" w:eastAsia="方正楷体_GB2312" w:cs="方正楷体_GB2312"/>
          <w:sz w:val="32"/>
          <w:szCs w:val="32"/>
          <w:lang w:val="en-US" w:eastAsia="zh-CN"/>
        </w:rPr>
        <w:t>30</w:t>
      </w:r>
      <w:r>
        <w:rPr>
          <w:rFonts w:hint="eastAsia" w:ascii="方正楷体_GB2312" w:hAnsi="方正楷体_GB2312" w:eastAsia="方正楷体_GB2312" w:cs="方正楷体_GB2312"/>
          <w:sz w:val="32"/>
          <w:szCs w:val="32"/>
          <w:lang w:val="zh-CN"/>
        </w:rPr>
        <w:t>分</w:t>
      </w:r>
    </w:p>
    <w:p w14:paraId="6AE1AE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用途合规性：该项目规定用途、适用范围进行本地区专项资金分配。指标分值10分，自评得分10分。</w:t>
      </w:r>
    </w:p>
    <w:p w14:paraId="3107FD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zh-CN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程序合规性：项目资金分配均衡公平，资金实际支持对象符合管理要求，符合支持对象范围，资金实际补贴标准符合资金管理办法规定的补助标准，及时按标准兑现，资金涉及服务对象满意度不低于95%，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zh-CN" w:eastAsia="zh-CN"/>
        </w:rPr>
        <w:t>项目用途合规性、程序合规性、标准合规性。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指标分值10分，自评得分10分。</w:t>
      </w:r>
    </w:p>
    <w:p w14:paraId="742E9D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标准合规性：严格按照县委、县政府和财政标准要求，准确编制预算，确保项目的长期效益和持续运行，提高项目的整体价值和社会的整体福利。指标分值10分，自评得分10分。</w:t>
      </w:r>
    </w:p>
    <w:p w14:paraId="50FBDC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楷体_GB2312" w:hAnsi="方正楷体_GB2312" w:eastAsia="方正楷体_GB2312" w:cs="方正楷体_GB2312"/>
          <w:sz w:val="32"/>
          <w:szCs w:val="32"/>
          <w:lang w:val="zh-CN" w:eastAsia="zh-CN"/>
        </w:rPr>
      </w:pPr>
      <w:r>
        <w:rPr>
          <w:rFonts w:hint="eastAsia" w:ascii="方正楷体_GB2312" w:hAnsi="方正楷体_GB2312" w:eastAsia="方正楷体_GB2312" w:cs="方正楷体_GB2312"/>
          <w:sz w:val="32"/>
          <w:szCs w:val="32"/>
          <w:lang w:val="zh-CN" w:eastAsia="zh-CN"/>
        </w:rPr>
        <w:t>（三）个性指标</w:t>
      </w:r>
      <w:r>
        <w:rPr>
          <w:rFonts w:hint="eastAsia" w:ascii="方正楷体_GB2312" w:hAnsi="方正楷体_GB2312" w:eastAsia="方正楷体_GB2312" w:cs="方正楷体_GB2312"/>
          <w:sz w:val="32"/>
          <w:szCs w:val="32"/>
          <w:lang w:val="zh-CN"/>
        </w:rPr>
        <w:t>绩效分析。标分值</w:t>
      </w:r>
      <w:r>
        <w:rPr>
          <w:rFonts w:hint="eastAsia" w:ascii="方正楷体_GB2312" w:hAnsi="方正楷体_GB2312" w:eastAsia="方正楷体_GB2312" w:cs="方正楷体_GB2312"/>
          <w:sz w:val="32"/>
          <w:szCs w:val="32"/>
          <w:lang w:val="en-US" w:eastAsia="zh-CN"/>
        </w:rPr>
        <w:t>16</w:t>
      </w:r>
      <w:r>
        <w:rPr>
          <w:rFonts w:hint="eastAsia" w:ascii="方正楷体_GB2312" w:hAnsi="方正楷体_GB2312" w:eastAsia="方正楷体_GB2312" w:cs="方正楷体_GB2312"/>
          <w:sz w:val="32"/>
          <w:szCs w:val="32"/>
          <w:lang w:val="zh-CN"/>
        </w:rPr>
        <w:t>分，自评得分</w:t>
      </w:r>
      <w:r>
        <w:rPr>
          <w:rFonts w:hint="eastAsia" w:ascii="方正楷体_GB2312" w:hAnsi="方正楷体_GB2312" w:eastAsia="方正楷体_GB2312" w:cs="方正楷体_GB2312"/>
          <w:sz w:val="32"/>
          <w:szCs w:val="32"/>
          <w:lang w:val="en-US" w:eastAsia="zh-CN"/>
        </w:rPr>
        <w:t>16</w:t>
      </w:r>
      <w:r>
        <w:rPr>
          <w:rFonts w:hint="eastAsia" w:ascii="方正楷体_GB2312" w:hAnsi="方正楷体_GB2312" w:eastAsia="方正楷体_GB2312" w:cs="方正楷体_GB2312"/>
          <w:sz w:val="32"/>
          <w:szCs w:val="32"/>
          <w:lang w:val="zh-CN"/>
        </w:rPr>
        <w:t>分</w:t>
      </w:r>
    </w:p>
    <w:p w14:paraId="3FDC48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提高工作效率：新购置的办公电脑将满足各部门办公需求，提高工作效率，指标分值5分，自评得分5分</w:t>
      </w:r>
    </w:p>
    <w:p w14:paraId="6718DD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降低维修成本：新设备故障率较低，可降低维修成本。指标分值5分，自评得分5分</w:t>
      </w:r>
    </w:p>
    <w:p w14:paraId="009F6C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提升政府形象：现代化的办公设备有助于提升政府形象。指标分值6分，自评得分6分</w:t>
      </w:r>
    </w:p>
    <w:p w14:paraId="4C2569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九、评价结论</w:t>
      </w:r>
    </w:p>
    <w:p w14:paraId="14B8BC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通过汇总、整理、分析办公电脑购置项目绩效评价指标体系，绩效目标基本实现，自评得分为100分。</w:t>
      </w:r>
    </w:p>
    <w:p w14:paraId="5B3EFF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十、存在主要问题</w:t>
      </w:r>
    </w:p>
    <w:p w14:paraId="1F726B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shd w:val="clear" w:color="auto" w:fill="auto"/>
          <w:lang w:val="zh-CN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shd w:val="clear" w:color="auto" w:fill="auto"/>
          <w:lang w:val="zh-CN" w:eastAsia="zh-CN"/>
        </w:rPr>
        <w:t>无</w:t>
      </w:r>
    </w:p>
    <w:p w14:paraId="5A1208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黑体_GBK" w:hAnsi="方正黑体_GBK" w:eastAsia="方正黑体_GBK" w:cs="方正黑体_GBK"/>
          <w:sz w:val="32"/>
          <w:szCs w:val="32"/>
          <w:lang w:val="zh-CN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十一</w:t>
      </w:r>
      <w:r>
        <w:rPr>
          <w:rFonts w:hint="eastAsia" w:ascii="方正黑体_GBK" w:hAnsi="方正黑体_GBK" w:eastAsia="方正黑体_GBK" w:cs="方正黑体_GBK"/>
          <w:sz w:val="32"/>
          <w:szCs w:val="32"/>
          <w:lang w:val="zh-CN" w:eastAsia="zh-CN"/>
        </w:rPr>
        <w:t>、改进建议</w:t>
      </w:r>
    </w:p>
    <w:p w14:paraId="648064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zh-CN"/>
        </w:rPr>
        <w:t>无</w:t>
      </w:r>
    </w:p>
    <w:p w14:paraId="1A2FF8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zh-CN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shd w:val="clear" w:color="auto" w:fill="auto"/>
        </w:rPr>
        <w:t>部门预算项目支出绩效自评表</w:t>
      </w:r>
      <w:r>
        <w:rPr>
          <w:rFonts w:hint="eastAsia" w:ascii="方正仿宋_GB2312" w:hAnsi="方正仿宋_GB2312" w:eastAsia="方正仿宋_GB2312" w:cs="方正仿宋_GB2312"/>
          <w:kern w:val="2"/>
          <w:sz w:val="32"/>
          <w:szCs w:val="32"/>
          <w:highlight w:val="none"/>
          <w:shd w:val="clear" w:color="auto" w:fill="auto"/>
          <w:lang w:val="en-US" w:eastAsia="zh-CN" w:bidi="ar-SA"/>
        </w:rPr>
        <w:t>详见附件1-5</w:t>
      </w:r>
    </w:p>
    <w:p w14:paraId="1CB52C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附表：1.专项预算绩效自评打分表</w:t>
      </w:r>
    </w:p>
    <w:p w14:paraId="77C8C2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600" w:firstLineChars="5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2.专项预算绩效自评实地踏勘点位清单表</w:t>
      </w:r>
    </w:p>
    <w:p w14:paraId="0DCA9F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</w:p>
    <w:p w14:paraId="3A94265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  <w:br w:type="page"/>
      </w:r>
    </w:p>
    <w:p w14:paraId="045709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outlineLvl w:val="9"/>
        <w:rPr>
          <w:rFonts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/>
        </w:rPr>
      </w:pPr>
      <w:r>
        <w:rPr>
          <w:rFonts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  <w:t>附表</w:t>
      </w:r>
      <w:r>
        <w:rPr>
          <w:rFonts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/>
        </w:rPr>
        <w:t>1</w:t>
      </w:r>
    </w:p>
    <w:p w14:paraId="45779E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/>
        <w:jc w:val="center"/>
        <w:textAlignment w:val="auto"/>
        <w:rPr>
          <w:rFonts w:hint="eastAsia" w:ascii="Times New Roman" w:hAnsi="Times New Roman" w:eastAsia="方正小标宋_GBK" w:cs="Times New Roman"/>
          <w:b w:val="0"/>
          <w:bCs w:val="0"/>
          <w:color w:val="auto"/>
          <w:sz w:val="40"/>
          <w:szCs w:val="40"/>
          <w:highlight w:val="none"/>
          <w:u w:val="none"/>
          <w:lang w:val="en-US" w:eastAsia="zh-CN"/>
        </w:rPr>
      </w:pPr>
    </w:p>
    <w:p w14:paraId="600778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/>
        <w:jc w:val="center"/>
        <w:textAlignment w:val="auto"/>
        <w:rPr>
          <w:rFonts w:ascii="Times New Roman" w:hAnsi="Times New Roman" w:eastAsia="方正小标宋_GBK" w:cs="Times New Roman"/>
          <w:b w:val="0"/>
          <w:bCs w:val="0"/>
          <w:color w:val="auto"/>
          <w:sz w:val="44"/>
          <w:szCs w:val="44"/>
          <w:highlight w:val="none"/>
          <w:u w:val="none"/>
          <w:lang w:val="en-US" w:eastAsia="zh-CN"/>
        </w:rPr>
      </w:pPr>
      <w:r>
        <w:rPr>
          <w:rFonts w:hint="eastAsia" w:ascii="Times New Roman" w:hAnsi="Times New Roman" w:eastAsia="方正小标宋_GBK" w:cs="Times New Roman"/>
          <w:b w:val="0"/>
          <w:bCs w:val="0"/>
          <w:color w:val="auto"/>
          <w:sz w:val="44"/>
          <w:szCs w:val="44"/>
          <w:highlight w:val="none"/>
          <w:u w:val="none"/>
          <w:lang w:val="en-US" w:eastAsia="zh-CN"/>
        </w:rPr>
        <w:t>专项</w:t>
      </w:r>
      <w:r>
        <w:rPr>
          <w:rFonts w:ascii="Times New Roman" w:hAnsi="Times New Roman" w:eastAsia="方正小标宋_GBK" w:cs="Times New Roman"/>
          <w:b w:val="0"/>
          <w:bCs w:val="0"/>
          <w:color w:val="auto"/>
          <w:sz w:val="44"/>
          <w:szCs w:val="44"/>
          <w:highlight w:val="none"/>
          <w:u w:val="none"/>
          <w:lang w:val="en-US" w:eastAsia="zh-CN"/>
        </w:rPr>
        <w:t>预算绩效自评打分表</w:t>
      </w:r>
    </w:p>
    <w:tbl>
      <w:tblPr>
        <w:tblStyle w:val="8"/>
        <w:tblW w:w="10901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765"/>
        <w:gridCol w:w="825"/>
        <w:gridCol w:w="1558"/>
        <w:gridCol w:w="493"/>
        <w:gridCol w:w="5340"/>
        <w:gridCol w:w="732"/>
        <w:gridCol w:w="468"/>
      </w:tblGrid>
      <w:tr w14:paraId="05C62C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361" w:type="dxa"/>
            <w:gridSpan w:val="5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noWrap/>
            <w:vAlign w:val="center"/>
          </w:tcPr>
          <w:p w14:paraId="392A4E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黑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绩效评价指标</w:t>
            </w:r>
          </w:p>
        </w:tc>
        <w:tc>
          <w:tcPr>
            <w:tcW w:w="53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7AB3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黑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指标解释</w:t>
            </w:r>
          </w:p>
        </w:tc>
        <w:tc>
          <w:tcPr>
            <w:tcW w:w="732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 w14:paraId="721D85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自评得分</w:t>
            </w:r>
          </w:p>
        </w:tc>
        <w:tc>
          <w:tcPr>
            <w:tcW w:w="468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 w14:paraId="6473A4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备注</w:t>
            </w:r>
          </w:p>
        </w:tc>
      </w:tr>
      <w:tr w14:paraId="16713C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9AAE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黑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一级指标</w:t>
            </w:r>
          </w:p>
        </w:tc>
        <w:tc>
          <w:tcPr>
            <w:tcW w:w="159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3626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黑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二级指标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4E81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黑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三级指标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2159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黑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指标</w:t>
            </w:r>
            <w:r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分值</w:t>
            </w:r>
          </w:p>
        </w:tc>
        <w:tc>
          <w:tcPr>
            <w:tcW w:w="53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4F7257"/>
        </w:tc>
        <w:tc>
          <w:tcPr>
            <w:tcW w:w="732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3CD2F5"/>
        </w:tc>
        <w:tc>
          <w:tcPr>
            <w:tcW w:w="46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8A2EB4"/>
        </w:tc>
      </w:tr>
      <w:tr w14:paraId="43ECF3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BDEB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通用指标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（54分）</w:t>
            </w:r>
          </w:p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F939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项目决策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（18分）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D8A8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决策程序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B1CA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0231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项目决策程序是否严密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BB62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91BA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1512E8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78955B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F504AF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AC99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规划论证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9909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DCAD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项目规划论证是否符合</w:t>
            </w: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中央、省委</w:t>
            </w: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要求，项目绩效目标设置是否科学合理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AA1E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3FA7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590079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4E89F7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81C2BB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EC4F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资金投向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3FC6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3FCD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项目资金是否与项目总体规划、相关行业事业发展相匹配，是否聚焦重大任务、重点领域、重点环节和重点项目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CDE8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EE32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59DBFF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A6BC66"/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4E4C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项目管理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（18分）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2E6C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制度办法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5774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2515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项目制度办法是否体系健全、要素完备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9F6B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4D62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280AC2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56C46A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6EEB02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B9FE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分配管理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3068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D679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项目资金分配因素选取、权重设置、区域分布，项目管理、审批是否符合管理要求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2A0A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5CC4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0FDDB9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741C35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01EF13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3D85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绩效监管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FB82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D202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管资金、项目、政策是否管绩效，项目绩效监管是否按要求开展，对下指导是否有力有效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F266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EC0C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2D8D3F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CCA19E"/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3E16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项目实施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（9分）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885E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预算执行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1E46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6B0B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项目资金财政拨付、单位执行和地方配套到位情况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9E04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54A5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05A57A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F387BA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6AEB83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FBE2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资金使用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2EA3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08ED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资金使用拨付、项目实施是否符合规定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1616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CF27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05C5CF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5A014B"/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290F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项目结果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（9分）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A4D5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目标完成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F13F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75FB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项目是否完成预期目标，实施结果是否与绩效目标相匹配，反映目标实现程度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8C25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CDF4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1B2C92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D91DDF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46EDAF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557E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完成时效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C3BA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084C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项目实际完成时间与计划完成时间的比较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020D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26D7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2826D3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B5F5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专用指标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（30分）</w:t>
            </w:r>
          </w:p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E096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产业发展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（30分）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515C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符合性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C5D4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00BC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项目实施是否与</w:t>
            </w:r>
            <w:r>
              <w:rPr>
                <w:rFonts w:hint="eastAsia" w:ascii="Times New Roman" w:hAnsi="Times New Roma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省委、省政府</w:t>
            </w: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支持重点、产业支持政策符合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4F82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E558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04FD9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80BD53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8B9823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CE61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成长性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0435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DA43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项目实施对相关企业（机构）成长性的促进作用，主要反映支持对象创新创造创业能力情况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D5D9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396B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54731C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7CF9E1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EF8A15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07CF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经济性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F323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9996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项目实施对相关企业（机构）主营业务收入、净利润、税收、产量等方面增长情况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EC4D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A665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5E147C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0E9F5F"/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D866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民生保障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（30分）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8573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区域均衡性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76F4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8141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项目资金分配体现的均衡公平情况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2544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2A5B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3F2547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792801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6DAC6E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B371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对象精准性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823B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E1E1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资金实际支持对象是否符合管理要求，是否符合支持对象范围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0D11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355E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473A57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5F0B9F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EF7845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6AB4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标准合理性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B42E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00F5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资金实际补贴标准是否符合资金管理办法规定的补助标准，是否及时按标准兑现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C6B0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06BF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31DFEC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40F1E7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BDA355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051A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群众满意度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3615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85B5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资金涉及相关受益群体、支持对象的满意度调查访谈情况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AC57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B428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3755D6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459066"/>
        </w:tc>
        <w:tc>
          <w:tcPr>
            <w:tcW w:w="7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2311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基础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设施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（30分）</w:t>
            </w:r>
          </w:p>
        </w:tc>
        <w:tc>
          <w:tcPr>
            <w:tcW w:w="8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8BC0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在建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5656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工程进度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D01D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15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F9E6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项目是否达到计划工程进度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6592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FEDF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6343D5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7B69C5"/>
        </w:tc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92A89F"/>
        </w:tc>
        <w:tc>
          <w:tcPr>
            <w:tcW w:w="8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6A92CE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CC84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资金拨付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27BA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15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11B7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项目是否达到预先确定的资金拨付进度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DAB4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01A4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2A1CAA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B66E44"/>
        </w:tc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A9DE45"/>
        </w:tc>
        <w:tc>
          <w:tcPr>
            <w:tcW w:w="8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E2CF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建成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A34A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项目验收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3E0F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9FB7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项目验收是否及时合格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DE4C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C61B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17ED0C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BACDF6"/>
        </w:tc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54E5E8"/>
        </w:tc>
        <w:tc>
          <w:tcPr>
            <w:tcW w:w="8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65B5A7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71F2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功能实现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CFD7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A9F7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项目经济社会功能是否实现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15BC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9C90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68FF21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8E1E29"/>
        </w:tc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4C3235"/>
        </w:tc>
        <w:tc>
          <w:tcPr>
            <w:tcW w:w="8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D65CC8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0F77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后续管护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4411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9F49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项目后续维护是否实现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AA29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0121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4C7DD3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80AB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专用指标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（30分）</w:t>
            </w:r>
          </w:p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0B01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行政运转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（30分）</w:t>
            </w:r>
          </w:p>
        </w:tc>
        <w:tc>
          <w:tcPr>
            <w:tcW w:w="155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CB80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用途合规性</w:t>
            </w:r>
          </w:p>
        </w:tc>
        <w:tc>
          <w:tcPr>
            <w:tcW w:w="49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493C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9779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是否按规定用途、适用范围进行本地区专项资金分配</w:t>
            </w:r>
          </w:p>
        </w:tc>
        <w:tc>
          <w:tcPr>
            <w:tcW w:w="73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6BDB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4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08E0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2BE58E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EF0EC8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639DBF"/>
        </w:tc>
        <w:tc>
          <w:tcPr>
            <w:tcW w:w="155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39CA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程序合规性</w:t>
            </w:r>
          </w:p>
        </w:tc>
        <w:tc>
          <w:tcPr>
            <w:tcW w:w="49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076A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54B8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资金管理程序是否符合专项资金管理要求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3A4F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7BB5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43DB46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78920B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492145"/>
        </w:tc>
        <w:tc>
          <w:tcPr>
            <w:tcW w:w="155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CA98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标准合规性</w:t>
            </w:r>
          </w:p>
        </w:tc>
        <w:tc>
          <w:tcPr>
            <w:tcW w:w="49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7E1C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29EA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资金分配标准是否符合专项资金管理要求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0F89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67DE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68C3CB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310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 w14:paraId="533FE5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个性指标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（16分）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F4A4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应急抢险覆盖率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7B30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5340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 w14:paraId="6A3D16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根据项目个性自行设定部分指标，反映该项指标执行完成情况。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B8B5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9DFB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5C7275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310" w:type="dxa"/>
            <w:gridSpan w:val="3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4E08C9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0C25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项目公示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DDE3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534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3551FE"/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2362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6622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1799A9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31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7B82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扣分项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（10分）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81CC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被评价</w:t>
            </w: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部门配合度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BAC6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—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0366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被评价对象工作配合情况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0654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9904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</w:tbl>
    <w:p w14:paraId="1C24A1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left="0"/>
        <w:jc w:val="both"/>
        <w:textAlignment w:val="auto"/>
        <w:rPr>
          <w:lang w:val="en-US" w:eastAsia="zh-CN"/>
        </w:rPr>
      </w:pPr>
      <w:r>
        <w:rPr>
          <w:rFonts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  <w:br w:type="page"/>
      </w:r>
      <w:r>
        <w:rPr>
          <w:rFonts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  <w:t>附表</w:t>
      </w:r>
      <w:r>
        <w:rPr>
          <w:rFonts w:hint="eastAsia" w:ascii="Times New Roman" w:hAnsi="Times New Roman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/>
        </w:rPr>
        <w:t>2</w:t>
      </w:r>
    </w:p>
    <w:p w14:paraId="60BC88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left="0"/>
        <w:jc w:val="center"/>
        <w:textAlignment w:val="auto"/>
        <w:rPr>
          <w:rFonts w:ascii="Times New Roman" w:hAnsi="Times New Roman" w:eastAsia="方正小标宋_GBK" w:cs="Times New Roman"/>
          <w:b w:val="0"/>
          <w:bCs w:val="0"/>
          <w:color w:val="auto"/>
          <w:sz w:val="40"/>
          <w:szCs w:val="40"/>
          <w:highlight w:val="none"/>
          <w:u w:val="none"/>
          <w:lang w:val="en-US" w:eastAsia="zh-CN"/>
        </w:rPr>
      </w:pPr>
    </w:p>
    <w:p w14:paraId="40E870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left="0"/>
        <w:jc w:val="center"/>
        <w:textAlignment w:val="auto"/>
        <w:rPr>
          <w:rFonts w:ascii="Times New Roman" w:hAnsi="Times New Roman" w:eastAsia="方正小标宋_GBK" w:cs="Times New Roman"/>
          <w:b w:val="0"/>
          <w:bCs w:val="0"/>
          <w:color w:val="auto"/>
          <w:sz w:val="44"/>
          <w:szCs w:val="44"/>
          <w:highlight w:val="none"/>
          <w:u w:val="none"/>
          <w:lang w:val="en-US" w:eastAsia="zh-CN"/>
        </w:rPr>
      </w:pPr>
      <w:r>
        <w:rPr>
          <w:rFonts w:ascii="Times New Roman" w:hAnsi="Times New Roman" w:eastAsia="方正小标宋_GBK" w:cs="Times New Roman"/>
          <w:b w:val="0"/>
          <w:bCs w:val="0"/>
          <w:color w:val="auto"/>
          <w:sz w:val="44"/>
          <w:szCs w:val="44"/>
          <w:highlight w:val="none"/>
          <w:u w:val="none"/>
          <w:lang w:val="en-US" w:eastAsia="zh-CN"/>
        </w:rPr>
        <w:t>专项预算绩效自评实地踏勘点位清单表</w:t>
      </w:r>
    </w:p>
    <w:p w14:paraId="1AEC8E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/>
        <w:jc w:val="center"/>
        <w:textAlignment w:val="auto"/>
        <w:rPr>
          <w:rFonts w:hint="eastAsia" w:ascii="楷体_GB2312" w:eastAsia="楷体_GB2312" w:cs="楷体_GB2312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楷体_GB2312" w:eastAsia="楷体_GB2312" w:cs="楷体_GB2312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>（例表）</w:t>
      </w:r>
    </w:p>
    <w:tbl>
      <w:tblPr>
        <w:tblStyle w:val="8"/>
        <w:tblW w:w="798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3"/>
        <w:gridCol w:w="5956"/>
        <w:gridCol w:w="905"/>
      </w:tblGrid>
      <w:tr w14:paraId="5B23BF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3363B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黑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黑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CA2EF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黑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  <w:r>
              <w:rPr>
                <w:rFonts w:ascii="Times New Roman" w:hAnsi="Times New Roman" w:eastAsia="黑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实地踏勘点位</w:t>
            </w: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36A2DB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黑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黑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 w14:paraId="79FBAB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5DC9A6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3F329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  <w:r>
              <w:rPr>
                <w:rFonts w:hint="eastAsia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  <w:t>洛多乡</w:t>
            </w: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123DB9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759DA9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625C8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1B4A64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61CFD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437CE5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0C6AFB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166E08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0D9AC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4367AE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887BA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4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026876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C1D26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383E03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8D6DB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5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5A418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0B2200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4C1107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C8E08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6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D82E6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0946EF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3E6FC4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5B2A48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7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33280C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52E15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2A79F3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0A7F8A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8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05BB94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0268D9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7323E4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567334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9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33228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57DE82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3EB7FD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E9184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10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00F58A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5204F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2DDCEB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39702B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11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85508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151064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386348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4E405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12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8AAB9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131279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27B28E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0B2F16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13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13C641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35621F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375653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0A087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14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1A143A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2D2EE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3C1E5C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97524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15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4ACB5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44923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3817D0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90B5A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16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5D9AF5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7C33A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64B769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0B0A21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17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5B2C5B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70E85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6F7359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5910EC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18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085003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D0EB5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09D3B2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1C9B5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19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39A745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  <w:r>
              <w:rPr>
                <w:rFonts w:hint="eastAsia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  <w:t>……</w:t>
            </w: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394D83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089F8F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8DAEE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20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AAFC2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1727B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 w14:paraId="76B109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0"/>
        <w:jc w:val="center"/>
        <w:textAlignment w:val="auto"/>
        <w:rPr>
          <w:rFonts w:ascii="Times New Roman" w:hAnsi="Times New Roman" w:eastAsia="宋体" w:cs="Times New Roman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</w:pPr>
      <w:r>
        <w:rPr>
          <w:rFonts w:ascii="Times New Roman" w:hAnsi="Times New Roman" w:eastAsia="宋体" w:cs="Times New Roman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  <w:t>备注：项目</w:t>
      </w:r>
      <w:r>
        <w:rPr>
          <w:rFonts w:hint="eastAsia" w:eastAsia="宋体" w:cs="Times New Roman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  <w:t>实地踏勘</w:t>
      </w:r>
      <w:r>
        <w:rPr>
          <w:rFonts w:ascii="Times New Roman" w:hAnsi="Times New Roman" w:eastAsia="宋体" w:cs="Times New Roman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  <w:t>点位包括市（州）本级、县（市、区）</w:t>
      </w:r>
      <w:r>
        <w:rPr>
          <w:rFonts w:hint="eastAsia" w:eastAsia="宋体" w:cs="Times New Roman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  <w:t>本级及有关项目、单位、公司</w:t>
      </w:r>
      <w:r>
        <w:rPr>
          <w:rFonts w:ascii="Times New Roman" w:hAnsi="Times New Roman" w:eastAsia="宋体" w:cs="Times New Roman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  <w:t>等。</w:t>
      </w:r>
    </w:p>
    <w:p w14:paraId="72C793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8" w:lineRule="exact"/>
        <w:textAlignment w:val="auto"/>
        <w:outlineLvl w:val="9"/>
        <w:rPr>
          <w:rFonts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</w:pPr>
    </w:p>
    <w:p w14:paraId="12C8E2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/>
          <w:sz w:val="32"/>
          <w:szCs w:val="32"/>
        </w:rPr>
      </w:pPr>
    </w:p>
    <w:sectPr>
      <w:pgSz w:w="11906" w:h="16838"/>
      <w:pgMar w:top="2098" w:right="1474" w:bottom="1984" w:left="158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43" w:usb2="00000009" w:usb3="00000000" w:csb0="400001FF" w:csb1="FFFF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libri Light">
    <w:altName w:val="DejaVu Sans"/>
    <w:panose1 w:val="020F0302020204030204"/>
    <w:charset w:val="00"/>
    <w:family w:val="auto"/>
    <w:pitch w:val="default"/>
    <w:sig w:usb0="00000000" w:usb1="00000000" w:usb2="00000000" w:usb3="00000000" w:csb0="2000019F" w:csb1="00000000"/>
  </w:font>
  <w:font w:name="Arial Unicode MS">
    <w:altName w:val="DejaVu Sans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_GB2312">
    <w:altName w:val="方正楷体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楷体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dit="readOnly"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ulTrailSpace/>
    <w:doNotExpandShiftReturn/>
    <w:adjustLineHeightInTable/>
    <w:useFELayout/>
    <w:doNotUseIndentAsNumberingTabStop/>
    <w:compatSetting w:name="compatibilityMode" w:uri="http://schemas.microsoft.com/office/word" w:val="14"/>
  </w:compat>
  <w:docVars>
    <w:docVar w:name="commondata" w:val="eyJoZGlkIjoiMjUwNTIzOTVmMTE1MjFiZGE0OWIzMWU5NTEyZTliYmIifQ=="/>
  </w:docVars>
  <w:rsids>
    <w:rsidRoot w:val="00000000"/>
    <w:rsid w:val="14CB1B8E"/>
    <w:rsid w:val="20A774A8"/>
    <w:rsid w:val="6D5B3EB4"/>
    <w:rsid w:val="BCCF3D3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</w:rPr>
  </w:style>
  <w:style w:type="paragraph" w:styleId="3">
    <w:name w:val="heading 2"/>
    <w:basedOn w:val="1"/>
    <w:next w:val="1"/>
    <w:qFormat/>
    <w:uiPriority w:val="0"/>
    <w:pPr>
      <w:keepNext/>
      <w:keepLines/>
      <w:widowControl w:val="0"/>
      <w:spacing w:before="260" w:after="260" w:line="415" w:lineRule="auto"/>
      <w:outlineLvl w:val="1"/>
    </w:pPr>
    <w:rPr>
      <w:rFonts w:ascii="Calibri Light" w:hAnsi="Calibri Light" w:eastAsia="宋体" w:cs="Times New Roman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9">
    <w:name w:val="Default Paragraph Font"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6"/>
    <w:qFormat/>
    <w:uiPriority w:val="0"/>
    <w:pPr>
      <w:spacing w:before="100" w:beforeAutospacing="1" w:after="120"/>
    </w:pPr>
  </w:style>
  <w:style w:type="paragraph" w:customStyle="1" w:styleId="6">
    <w:name w:val="Default"/>
    <w:next w:val="1"/>
    <w:uiPriority w:val="0"/>
    <w:pPr>
      <w:widowControl w:val="0"/>
      <w:autoSpaceDE w:val="0"/>
      <w:autoSpaceDN w:val="0"/>
      <w:adjustRightInd w:val="0"/>
      <w:jc w:val="center"/>
    </w:pPr>
    <w:rPr>
      <w:rFonts w:ascii="Arial Unicode MS" w:hAnsi="Arial Unicode MS" w:eastAsia="Arial Unicode MS" w:cs="Times New Roman"/>
      <w:b/>
      <w:color w:val="000000"/>
      <w:sz w:val="24"/>
      <w:szCs w:val="20"/>
      <w:lang w:val="en-US" w:eastAsia="zh-CN" w:bidi="ar-SA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Pages>9</Pages>
  <Words>3529</Words>
  <Characters>3650</Characters>
  <Lines>417</Lines>
  <Paragraphs>226</Paragraphs>
  <TotalTime>22</TotalTime>
  <ScaleCrop>false</ScaleCrop>
  <LinksUpToDate>false</LinksUpToDate>
  <CharactersWithSpaces>3650</CharactersWithSpaces>
  <Application>WPS Office_12.8.2.1119_F1E327BC-269C-435d-A152-05C5408002CA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2024-10-16T01:58:00Z</dcterms:created>
  <dc:creator>Administrator</dc:creator>
  <cp:lastModifiedBy>Y</cp:lastModifiedBy>
  <dcterms:modified xsi:type="dcterms:W3CDTF">2026-09-04T10:49:09Z</dcterms:modified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A0A2DEF81F7768DAC73C966AA2290D5F_43</vt:lpwstr>
  </property>
  <property fmtid="{D5CDD505-2E9C-101B-9397-08002B2CF9AE}" pid="4" name="KSOTemplateDocerSaveRecord">
    <vt:lpwstr>eyJoZGlkIjoiYmMxZWViYzY2OTBkMWNmMDZlNjI2NmUwYzQyZTk2ZTMiLCJ1c2VySWQiOiIxMTM5OTQ5NTAyIn0=</vt:lpwstr>
  </property>
</Properties>
</file>