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4CB3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textAlignment w:val="auto"/>
        <w:rPr>
          <w:rFonts w:hint="eastAsia"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黑体" w:eastAsia="黑体" w:cs="黑体"/>
          <w:highlight w:val="none"/>
        </w:rPr>
        <w:t>附件</w:t>
      </w:r>
      <w:r>
        <w:rPr>
          <w:rFonts w:hint="eastAsia" w:ascii="黑体" w:eastAsia="黑体" w:cs="黑体"/>
          <w:highlight w:val="none"/>
          <w:lang w:val="en-US" w:eastAsia="zh-CN"/>
        </w:rPr>
        <w:t>1-</w:t>
      </w:r>
      <w:r>
        <w:rPr>
          <w:rFonts w:ascii="黑体" w:eastAsia="黑体" w:cs="黑体"/>
          <w:highlight w:val="none"/>
          <w:lang w:val="en-US" w:eastAsia="zh-CN"/>
        </w:rPr>
        <w:t>3-4</w:t>
      </w:r>
    </w:p>
    <w:p w14:paraId="15DC33E6">
      <w:pPr>
        <w:pStyle w:val="10"/>
        <w:keepNext w:val="0"/>
        <w:keepLines w:val="0"/>
        <w:pageBreakBefore w:val="0"/>
        <w:widowControl/>
        <w:suppressLineNumbers w:val="0"/>
        <w:shd w:val="clear" w:color="auto" w:fill="auto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  <w:t>乡镇武装工作经费</w:t>
      </w:r>
    </w:p>
    <w:p w14:paraId="66061E06">
      <w:pPr>
        <w:pStyle w:val="10"/>
        <w:keepNext w:val="0"/>
        <w:keepLines w:val="0"/>
        <w:pageBreakBefore w:val="0"/>
        <w:widowControl/>
        <w:suppressLineNumbers w:val="0"/>
        <w:shd w:val="clear" w:color="auto" w:fill="auto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  <w:t>部门预算项目支出绩效评价报告</w:t>
      </w:r>
    </w:p>
    <w:p w14:paraId="22115615"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center"/>
        <w:textAlignment w:val="auto"/>
        <w:rPr>
          <w:rFonts w:ascii="宋体"/>
          <w:color w:val="auto"/>
          <w:kern w:val="2"/>
          <w:sz w:val="32"/>
          <w:szCs w:val="32"/>
          <w:highlight w:val="none"/>
        </w:rPr>
      </w:pPr>
    </w:p>
    <w:p w14:paraId="33DA0B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黑体" w:eastAsia="黑体"/>
          <w:highlight w:val="none"/>
          <w:lang w:val="zh-CN"/>
        </w:rPr>
      </w:pPr>
      <w:r>
        <w:rPr>
          <w:rFonts w:hint="eastAsia" w:ascii="黑体" w:eastAsia="黑体"/>
          <w:highlight w:val="none"/>
        </w:rPr>
        <w:t>一、</w:t>
      </w:r>
      <w:r>
        <w:rPr>
          <w:rFonts w:hint="eastAsia" w:ascii="黑体" w:eastAsia="黑体"/>
          <w:highlight w:val="none"/>
          <w:lang w:val="zh-CN"/>
        </w:rPr>
        <w:t>项目概况</w:t>
      </w:r>
    </w:p>
    <w:p w14:paraId="59DEF8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0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（一）设立背景及基本情况</w:t>
      </w:r>
    </w:p>
    <w:p w14:paraId="7D747E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洛多乡乡镇武装工作经费，实施范围为洛多乡，主要用于</w:t>
      </w:r>
      <w:r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  <w:t>“三室一库”基层武装阵地建设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。为确保全镇武装工作经费规范管理和使用，充分发挥资金使用绩效，洛多乡致力于做好绩效评价，为夯实党在基层执政的组织基础和群众基础，强化基层组织政治功能和服务功能，提高引领发展、服务群众的能力和水平，提供有力保障。</w:t>
      </w:r>
    </w:p>
    <w:p w14:paraId="533498B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  <w:t>实施目的及支持方向</w:t>
      </w:r>
    </w:p>
    <w:p w14:paraId="607C9F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本项目的主要</w:t>
      </w:r>
      <w:r>
        <w:rPr>
          <w:rFonts w:hint="eastAsia" w:ascii="仿宋_GB2312" w:cs="仿宋_GB2312"/>
          <w:sz w:val="32"/>
          <w:szCs w:val="32"/>
          <w:lang w:val="en-US" w:eastAsia="zh-CN"/>
        </w:rPr>
        <w:t>内容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涉及2024年、2025年本单位乡镇武装工作经费</w:t>
      </w:r>
      <w:r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  <w:t>5万元，主要用于“三室一库”基层武装阵地建设。</w:t>
      </w:r>
    </w:p>
    <w:p w14:paraId="43B6438A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contextualSpacing/>
        <w:jc w:val="left"/>
        <w:textAlignment w:val="auto"/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zh-CN" w:eastAsia="zh-CN"/>
        </w:rPr>
      </w:pPr>
      <w:r>
        <w:rPr>
          <w:rFonts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  <w:t>预算安排及分配管理</w:t>
      </w:r>
    </w:p>
    <w:p w14:paraId="178056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eastAsia="仿宋_GB2312" w:cs="仿宋_GB2312"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cs="仿宋_GB2312"/>
          <w:bCs/>
          <w:color w:val="000000"/>
          <w:sz w:val="32"/>
          <w:szCs w:val="32"/>
          <w:highlight w:val="none"/>
          <w:lang w:val="en-US" w:eastAsia="zh-CN"/>
        </w:rPr>
        <w:t>2025年</w:t>
      </w:r>
      <w:r>
        <w:rPr>
          <w:rFonts w:hint="eastAsia" w:ascii="仿宋_GB2312" w:eastAsia="仿宋_GB2312" w:cs="仿宋_GB2312"/>
          <w:bCs/>
          <w:color w:val="000000"/>
          <w:sz w:val="32"/>
          <w:szCs w:val="32"/>
          <w:highlight w:val="none"/>
          <w:lang w:val="en-US" w:eastAsia="zh-CN"/>
        </w:rPr>
        <w:t>年初预算</w:t>
      </w:r>
      <w:r>
        <w:rPr>
          <w:rFonts w:hint="eastAsia" w:ascii="仿宋_GB2312" w:cs="仿宋_GB2312"/>
          <w:bCs/>
          <w:color w:val="000000"/>
          <w:sz w:val="32"/>
          <w:szCs w:val="32"/>
          <w:highlight w:val="none"/>
          <w:lang w:val="en-US" w:eastAsia="zh-CN"/>
        </w:rPr>
        <w:t>5万元，调整后预算数1.998万元，预算执行数1.998万元。</w:t>
      </w:r>
    </w:p>
    <w:p w14:paraId="4771071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zh-CN" w:eastAsia="zh-CN"/>
        </w:rPr>
      </w:pPr>
      <w:r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zh-CN" w:eastAsia="zh-CN"/>
        </w:rPr>
        <w:t>项目绩效目标设置</w:t>
      </w:r>
    </w:p>
    <w:p w14:paraId="325063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0"/>
        <w:rPr>
          <w:rFonts w:hint="eastAsia" w:ascii="黑体" w:eastAsia="黑体"/>
          <w:highlight w:val="none"/>
        </w:rPr>
      </w:pPr>
      <w:r>
        <w:rPr>
          <w:rFonts w:hint="eastAsia" w:ascii="仿宋_GB2312" w:eastAsia="仿宋_GB2312" w:cs="仿宋_GB2312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洛多乡乡镇武装工作经费</w:t>
      </w:r>
      <w:r>
        <w:rPr>
          <w:rFonts w:hint="eastAsia" w:ascii="仿宋_GB2312" w:eastAsia="仿宋_GB2312" w:cs="仿宋_GB2312"/>
          <w:sz w:val="32"/>
          <w:szCs w:val="32"/>
          <w:u w:val="none"/>
          <w:lang w:val="en-US" w:eastAsia="zh-CN"/>
        </w:rPr>
        <w:t>涉及资金量达5万元整，用于基层武装力量建设，规范设施建设、队伍建设、制度建设，突出工作成效</w:t>
      </w:r>
      <w:r>
        <w:rPr>
          <w:rFonts w:hint="eastAsia" w:ascii="仿宋_GB2312" w:cs="仿宋_GB2312"/>
          <w:sz w:val="32"/>
          <w:szCs w:val="32"/>
          <w:u w:val="none"/>
          <w:lang w:val="en-US" w:eastAsia="zh-CN"/>
        </w:rPr>
        <w:t>，</w:t>
      </w:r>
      <w:r>
        <w:rPr>
          <w:rFonts w:ascii="仿宋_GB2312" w:eastAsia="仿宋_GB2312" w:cs="仿宋_GB2312"/>
          <w:bCs/>
          <w:sz w:val="32"/>
          <w:szCs w:val="32"/>
          <w:highlight w:val="none"/>
          <w:lang w:val="zh-CN" w:eastAsia="zh-CN"/>
        </w:rPr>
        <w:t>我</w:t>
      </w:r>
      <w:r>
        <w:rPr>
          <w:rFonts w:hint="eastAsia" w:ascii="仿宋_GB2312" w:cs="仿宋_GB2312"/>
          <w:bCs/>
          <w:sz w:val="32"/>
          <w:szCs w:val="32"/>
          <w:highlight w:val="none"/>
          <w:lang w:val="zh-CN" w:eastAsia="zh-CN"/>
        </w:rPr>
        <w:t>乡</w:t>
      </w:r>
      <w:r>
        <w:rPr>
          <w:rFonts w:ascii="仿宋_GB2312" w:eastAsia="仿宋_GB2312" w:cs="仿宋_GB2312"/>
          <w:bCs/>
          <w:sz w:val="32"/>
          <w:szCs w:val="32"/>
          <w:highlight w:val="none"/>
          <w:lang w:val="zh-CN" w:eastAsia="zh-CN"/>
        </w:rPr>
        <w:t>申报的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乡镇武装工作经费</w:t>
      </w:r>
      <w:r>
        <w:rPr>
          <w:rFonts w:ascii="仿宋_GB2312" w:eastAsia="仿宋_GB2312" w:cs="仿宋_GB2312"/>
          <w:bCs/>
          <w:sz w:val="32"/>
          <w:szCs w:val="32"/>
          <w:highlight w:val="none"/>
          <w:lang w:val="zh-CN" w:eastAsia="zh-CN"/>
        </w:rPr>
        <w:t>项目内容与具体实施内容相符的、申报目标是合理可行。</w:t>
      </w:r>
    </w:p>
    <w:p w14:paraId="5608B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outlineLvl w:val="9"/>
        <w:rPr>
          <w:rFonts w:hint="eastAsia" w:ascii="黑体" w:eastAsia="黑体"/>
          <w:highlight w:val="none"/>
          <w:lang w:eastAsia="zh-CN"/>
        </w:rPr>
      </w:pPr>
      <w:r>
        <w:rPr>
          <w:rFonts w:hint="eastAsia" w:ascii="黑体" w:eastAsia="黑体"/>
          <w:highlight w:val="none"/>
        </w:rPr>
        <w:t>二、</w:t>
      </w:r>
      <w:r>
        <w:rPr>
          <w:rFonts w:hint="eastAsia" w:ascii="黑体" w:eastAsia="黑体"/>
          <w:highlight w:val="none"/>
          <w:lang w:eastAsia="zh-CN"/>
        </w:rPr>
        <w:t>评价实施</w:t>
      </w:r>
    </w:p>
    <w:p w14:paraId="673A8A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outlineLvl w:val="9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（一）评价目的</w:t>
      </w:r>
    </w:p>
    <w:p w14:paraId="14981A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通过事前绩效评估将绩效管理关口前移，为项目设立和预算安排提供重要参考依据，提高预算编制科学性、合理性，优化财政支出结构，从源头上防控财政资源配置的低效无效，提高财政资源配置效率和财政资金使用效益。</w:t>
      </w:r>
    </w:p>
    <w:p w14:paraId="1426F8A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outlineLvl w:val="9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预设问题及评价重点</w:t>
      </w:r>
    </w:p>
    <w:p w14:paraId="4DC4C3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1.长效机制建立情况。项目实施单位是否已建立项目实施管理制度等。</w:t>
      </w:r>
    </w:p>
    <w:p w14:paraId="7BDE85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2.项目实施程序严密性。建设项目的招投标资料是否完整、真实，有无弄虚作假套取财政资金等问题。</w:t>
      </w:r>
    </w:p>
    <w:p w14:paraId="0E8FA6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3.资金拨付和使用的合规性。是否按国库集中支付规定办理资金拨付手续；是否不按时拨付，造成滞留资金积压；资金是否专款专用，是否随意变更项目内容及地点；是否遵守《现金管理暂行条例》规定；是否有</w:t>
      </w:r>
      <w:r>
        <w:rPr>
          <w:rFonts w:hint="eastAsia" w:cs="Times New Roman"/>
          <w:szCs w:val="32"/>
          <w:lang w:val="zh-CN"/>
        </w:rPr>
        <w:t>挤占</w:t>
      </w:r>
      <w:r>
        <w:rPr>
          <w:rFonts w:hint="eastAsia" w:ascii="Times New Roman" w:hAnsi="Times New Roman" w:eastAsia="仿宋_GB2312" w:cs="Times New Roman"/>
          <w:szCs w:val="32"/>
          <w:lang w:val="zh-CN"/>
        </w:rPr>
        <w:t>、挪用、截留等违纪违规等问题。</w:t>
      </w:r>
    </w:p>
    <w:p w14:paraId="19CD36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4.信息的公开透明度。项目资金管理单位的公开公示情况。</w:t>
      </w:r>
    </w:p>
    <w:p w14:paraId="4059C7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5.财务管理和会计核算规范性。财务核算是否符合《中华人民共和国会计法》《会计基础工作规范》等要求、是否符合基本建设财务管理和会计制度规定。</w:t>
      </w:r>
    </w:p>
    <w:p w14:paraId="2C9223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6.项目实施单位绩效自评情况。项目实施单位是否严格按照预算绩效管理规定开展绩效自评。</w:t>
      </w:r>
    </w:p>
    <w:p w14:paraId="59E616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outlineLvl w:val="9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（三）评价选点</w:t>
      </w:r>
    </w:p>
    <w:p w14:paraId="24FB1D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outlineLvl w:val="9"/>
        <w:rPr>
          <w:rFonts w:hint="eastAsia" w:cs="Times New Roman"/>
          <w:szCs w:val="32"/>
          <w:lang w:val="zh-CN" w:eastAsia="zh-CN"/>
        </w:rPr>
      </w:pPr>
      <w:r>
        <w:rPr>
          <w:rFonts w:hint="eastAsia" w:cs="Times New Roman"/>
          <w:szCs w:val="32"/>
          <w:lang w:val="zh-CN" w:eastAsia="zh-CN"/>
        </w:rPr>
        <w:t>全乡</w:t>
      </w:r>
    </w:p>
    <w:p w14:paraId="00C72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outlineLvl w:val="9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（四）评价方法</w:t>
      </w:r>
    </w:p>
    <w:p w14:paraId="2CD7DB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szCs w:val="32"/>
          <w:lang w:val="zh-CN" w:eastAsia="zh-CN"/>
        </w:rPr>
      </w:pPr>
      <w:r>
        <w:rPr>
          <w:rFonts w:hint="eastAsia" w:ascii="Times New Roman" w:hAnsi="Times New Roman" w:cs="Times New Roman"/>
          <w:szCs w:val="32"/>
          <w:lang w:val="en-US" w:eastAsia="zh-CN"/>
        </w:rPr>
        <w:t>1.现场咨询。</w:t>
      </w:r>
    </w:p>
    <w:p w14:paraId="500656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textAlignment w:val="auto"/>
        <w:outlineLvl w:val="9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ascii="Times New Roman" w:hAnsi="Times New Roman" w:cs="Times New Roman"/>
          <w:szCs w:val="32"/>
          <w:lang w:val="en-US" w:eastAsia="zh-CN"/>
        </w:rPr>
        <w:t>2.实施单位自评，形成完整自评资料。</w:t>
      </w:r>
    </w:p>
    <w:p w14:paraId="10917C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outlineLvl w:val="9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（五）评价组织</w:t>
      </w:r>
    </w:p>
    <w:p w14:paraId="1A9E59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outlineLvl w:val="9"/>
        <w:rPr>
          <w:rFonts w:hint="eastAsia" w:eastAsia="仿宋_GB2312" w:cs="Times New Roman"/>
          <w:bCs/>
          <w:lang w:eastAsia="zh-CN"/>
        </w:rPr>
      </w:pPr>
      <w:r>
        <w:rPr>
          <w:rFonts w:hint="eastAsia" w:eastAsia="仿宋_GB2312" w:cs="Times New Roman"/>
          <w:szCs w:val="32"/>
        </w:rPr>
        <w:t>评价组人员由相关业务股室和项目单位代表组成，评价小组以检查账目、资料、电话核实等形式开展了现场评价。</w:t>
      </w:r>
    </w:p>
    <w:p w14:paraId="2EC201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  <w:u w:val="none"/>
        </w:rPr>
        <w:t>三、</w:t>
      </w:r>
      <w:r>
        <w:rPr>
          <w:rFonts w:hint="eastAsia" w:ascii="黑体" w:eastAsia="黑体"/>
          <w:color w:val="auto"/>
          <w:sz w:val="32"/>
          <w:szCs w:val="32"/>
          <w:highlight w:val="none"/>
          <w:u w:val="none"/>
          <w:lang w:eastAsia="zh-CN"/>
        </w:rPr>
        <w:t>绩效分析</w:t>
      </w:r>
      <w:r>
        <w:rPr>
          <w:rFonts w:hint="eastAsia" w:ascii="仿宋_GB2312"/>
          <w:color w:val="auto"/>
          <w:sz w:val="32"/>
          <w:szCs w:val="32"/>
          <w:highlight w:val="none"/>
          <w:u w:val="none"/>
          <w:lang w:val="zh-CN"/>
        </w:rPr>
        <w:tab/>
      </w:r>
    </w:p>
    <w:p w14:paraId="1CF5DC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（一）</w:t>
      </w:r>
      <w:r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  <w:t>通用指</w:t>
      </w:r>
      <w:bookmarkStart w:id="1" w:name="_GoBack"/>
      <w:r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  <w:t>标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</w:t>
      </w:r>
      <w:bookmarkEnd w:id="1"/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指标分值</w:t>
      </w:r>
      <w:r>
        <w:rPr>
          <w:rFonts w:hint="eastAsia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54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54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 w14:paraId="61AC1A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项目决策。指标分值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18分，自评得分18分</w:t>
      </w:r>
    </w:p>
    <w:p w14:paraId="4EEE9B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决策程序：项目设立、调整延续等方面符合资金管理基本规范和决策程序要求。指标分值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47729B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规划论证：项目规划论证符合中央、省委要求，项目绩效目标设置科学合理，项目资金与项目总体规划、相关行业事业发展相匹配，聚焦重大任务、重点领域、重点环节和重点项目。指标分值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4B8E1F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资金投向：项目资金与项目总体规划、相关行业事业发展相匹配，聚焦重大任务、重点领域、重点环节和重点项目。体现集中力量办大事原则，避免“撒胡椒面”。指标分值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4A09F1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项目管理。指标分值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18分，自评得分18分</w:t>
      </w:r>
    </w:p>
    <w:p w14:paraId="2EC192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制度办法：项目制度办法体系健全、要素完备。资金管理办法等管理制度体系健全完善，不存在管理制度缺失、管理办法过期情况。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2分，自评得分2分。</w:t>
      </w:r>
    </w:p>
    <w:p w14:paraId="630122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分配管理：项目资金分配因素选取、权重设置、区域分布，项目管理、审批符合管理要求，管资金、项目、政策管绩效，项目绩效监管按要求开展，对下指导有力有效。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10分，自评得分10分。</w:t>
      </w:r>
    </w:p>
    <w:p w14:paraId="146E92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绩效监管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:明确要求“事前评估”、“事中监控”、“事后评价”，层层把控，对相关人员进行绩效业务培训，使人人“懂理念、会分析”。并严抓项目决策是否科学的“牛鼻子”，力求项目决策科学。让项目“目标科学、全面”才能“拎得清”，“跟踪及时、严格”才能“管得准”，避免偏离轨道造成的损耗成本、影响质量、效率低下。“花钱必问效，无效必问责”，该局将绩效理念融入预算编制、执行、监督全过程，抓好项目效益是否提升的“落脚点”，发挥绩效评价导向作用，通过奖优惩劣，确保被评价单位把每一笔钱都用在刀刃上、紧要处，力求项目效益提升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3AF4F0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3.项目实施。指标分值9分，自评得分9分</w:t>
      </w:r>
    </w:p>
    <w:p w14:paraId="0A5A7A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预算执行:项目预算资金5万元，支付1.998万元。指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78E652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资金使用:项目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3分，自评得分3分。</w:t>
      </w:r>
    </w:p>
    <w:p w14:paraId="3152C3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4.项目结果。指标分值9分，自评得分9分</w:t>
      </w:r>
    </w:p>
    <w:p w14:paraId="0B396B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目标完成：资金项目内容与具体实施内容相符的、申报目标是合理可行。项目运行成本、管理效率、履职效能、社会效应、可持续发展能力和服务对象满意度等方面均取得良好成果，预算绩效实现全覆盖。截至2025年底完成项目资金拨付。指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</w:t>
      </w:r>
    </w:p>
    <w:p w14:paraId="310763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完成时效：资金项目按照目标任务已于2025年底完成。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3分，自评得分3分。</w:t>
      </w:r>
    </w:p>
    <w:p w14:paraId="77DD26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outlineLvl w:val="9"/>
        <w:rPr>
          <w:rFonts w:hint="eastAsia" w:ascii="楷体_GB2312" w:eastAsia="楷体_GB2312" w:cs="楷体_GB2312"/>
          <w:b w:val="0"/>
          <w:bCs/>
          <w:color w:val="auto"/>
          <w:szCs w:val="32"/>
          <w:lang w:val="zh-CN" w:eastAsia="zh-CN"/>
        </w:rPr>
      </w:pPr>
      <w:r>
        <w:rPr>
          <w:rFonts w:hint="eastAsia" w:ascii="楷体_GB2312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（二）</w:t>
      </w:r>
      <w:r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  <w:t>专用指标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 w14:paraId="31DD9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用途合规性</w:t>
      </w:r>
      <w:r>
        <w:rPr>
          <w:rFonts w:hint="eastAsia" w:cs="Times New Roman"/>
          <w:color w:val="auto"/>
          <w:szCs w:val="32"/>
          <w:lang w:val="en-US" w:eastAsia="zh-CN"/>
        </w:rPr>
        <w:t>：项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目资金分配均衡公平，资金实际支持对象符合管理要求，符合支持对象范围</w:t>
      </w:r>
      <w:r>
        <w:rPr>
          <w:rFonts w:hint="eastAsia" w:cs="Times New Roman"/>
          <w:color w:val="auto"/>
          <w:szCs w:val="32"/>
          <w:lang w:val="en-US" w:eastAsia="zh-CN"/>
        </w:rPr>
        <w:t>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 w14:paraId="15DF0B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程序合规性</w:t>
      </w:r>
      <w:r>
        <w:rPr>
          <w:rFonts w:hint="eastAsia" w:cs="Times New Roman"/>
          <w:color w:val="auto"/>
          <w:szCs w:val="32"/>
          <w:lang w:val="en-US" w:eastAsia="zh-CN"/>
        </w:rPr>
        <w:t>：项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目资金</w:t>
      </w:r>
      <w:r>
        <w:rPr>
          <w:rFonts w:hint="eastAsia" w:cs="Times New Roman"/>
          <w:color w:val="auto"/>
          <w:szCs w:val="32"/>
          <w:lang w:val="en-US" w:eastAsia="zh-CN"/>
        </w:rPr>
        <w:t>按照专项资金管理要求，程序合规合法。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 w14:paraId="1F5EBF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标准合规性:按照专项资金管理要求，及时有效完成项目资金的实施和兑现。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 w14:paraId="778177F8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  <w:t>个性指标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 w14:paraId="230AB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我单位在规定内做好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乡镇武装工作经费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个性化绩效评价指标具有特定的针对性，能够更好地反映</w:t>
      </w:r>
      <w:r>
        <w:rPr>
          <w:rFonts w:hint="eastAsia" w:cs="Times New Roman"/>
          <w:color w:val="auto"/>
          <w:szCs w:val="32"/>
          <w:lang w:val="en-US" w:eastAsia="zh-CN"/>
        </w:rPr>
        <w:t>其在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特定业务领域的表现，可以增强</w:t>
      </w:r>
      <w:r>
        <w:rPr>
          <w:rFonts w:hint="eastAsia" w:cs="Times New Roman"/>
          <w:color w:val="auto"/>
          <w:szCs w:val="32"/>
          <w:lang w:val="en-US" w:eastAsia="zh-CN"/>
        </w:rPr>
        <w:t>民兵队工作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的积极性和工作热情。提高部门的整体绩效水平。</w:t>
      </w:r>
    </w:p>
    <w:p w14:paraId="3F00F3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减少返贫率</w:t>
      </w:r>
      <w:r>
        <w:rPr>
          <w:rFonts w:hint="eastAsia" w:cs="Times New Roman"/>
          <w:color w:val="auto"/>
          <w:szCs w:val="32"/>
          <w:lang w:val="en-US" w:eastAsia="zh-CN"/>
        </w:rPr>
        <w:t>:通过项目实施，保障乡村振兴工作开展,以提高民兵队工作管理效率和质量。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5分，自评得分5分。</w:t>
      </w:r>
    </w:p>
    <w:p w14:paraId="5DFDAF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项目公示:按照公开要求，在门户网站中决算公开内容进行公示。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5分，自评得分5分。</w:t>
      </w:r>
    </w:p>
    <w:p w14:paraId="5BAF3F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val="en-US" w:eastAsia="zh-CN"/>
        </w:rPr>
      </w:pPr>
      <w:r>
        <w:rPr>
          <w:rFonts w:cs="Times New Roman"/>
          <w:color w:val="auto"/>
          <w:szCs w:val="32"/>
          <w:lang w:val="en-US" w:eastAsia="zh-CN"/>
        </w:rPr>
        <w:t>提高服务能力</w:t>
      </w:r>
      <w:r>
        <w:rPr>
          <w:rFonts w:hint="eastAsia" w:cs="Times New Roman"/>
          <w:color w:val="auto"/>
          <w:szCs w:val="32"/>
          <w:lang w:val="en-US" w:eastAsia="zh-CN"/>
        </w:rPr>
        <w:t>：通过项目实施，进一步提升武装工作的力度。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夯实党在基层执政的组织基础和群众基础，强化基层组织政治功能和服务功能，提高引领发展、服务群众的能力和水平，提供有力保障。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 w14:paraId="65FAF49A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黑体" w:eastAsia="黑体"/>
          <w:color w:val="auto"/>
          <w:sz w:val="32"/>
          <w:szCs w:val="32"/>
          <w:highlight w:val="none"/>
          <w:u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  <w:u w:val="none"/>
          <w:lang w:eastAsia="zh-CN"/>
        </w:rPr>
        <w:t>四</w:t>
      </w:r>
      <w:r>
        <w:rPr>
          <w:rFonts w:hint="eastAsia" w:ascii="黑体" w:eastAsia="黑体"/>
          <w:color w:val="auto"/>
          <w:sz w:val="32"/>
          <w:szCs w:val="32"/>
          <w:highlight w:val="none"/>
          <w:u w:val="none"/>
        </w:rPr>
        <w:t>、评价结论</w:t>
      </w:r>
    </w:p>
    <w:p w14:paraId="1C725F00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通过汇总、整理、分析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乡镇武装工作经费</w:t>
      </w: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项目绩效评价指标体系，绩效目标基本实现，自评得分为100分。</w:t>
      </w:r>
    </w:p>
    <w:p w14:paraId="172578DE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黑体" w:eastAsia="黑体" w:cs="Times New Roman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eastAsia" w:ascii="黑体" w:cs="Times New Roman"/>
          <w:color w:val="auto"/>
          <w:sz w:val="32"/>
          <w:szCs w:val="32"/>
          <w:highlight w:val="none"/>
          <w:u w:val="none"/>
          <w:lang w:eastAsia="zh-CN"/>
        </w:rPr>
        <w:t>五、</w:t>
      </w:r>
      <w:r>
        <w:rPr>
          <w:rFonts w:hint="eastAsia" w:ascii="黑体" w:eastAsia="黑体" w:cs="Times New Roman"/>
          <w:color w:val="auto"/>
          <w:sz w:val="32"/>
          <w:szCs w:val="32"/>
          <w:highlight w:val="none"/>
          <w:u w:val="none"/>
          <w:lang w:eastAsia="zh-CN"/>
        </w:rPr>
        <w:t>存在主要问题</w:t>
      </w:r>
    </w:p>
    <w:p w14:paraId="6F99497F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黑体" w:cs="黑体"/>
          <w:b w:val="0"/>
          <w:bCs w:val="0"/>
          <w:kern w:val="2"/>
          <w:positio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无</w:t>
      </w:r>
    </w:p>
    <w:p w14:paraId="7A543AA4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黑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</w:pPr>
      <w:r>
        <w:rPr>
          <w:rFonts w:hint="eastAsia" w:ascii="黑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  <w:t>六、改进建议</w:t>
      </w:r>
    </w:p>
    <w:p w14:paraId="4333728E">
      <w:pPr>
        <w:keepNext w:val="0"/>
        <w:keepLines w:val="0"/>
        <w:pageBreakBefore w:val="0"/>
        <w:tabs>
          <w:tab w:val="left" w:pos="1911"/>
        </w:tabs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eastAsia="zh-CN" w:bidi="ar-SA"/>
        </w:rPr>
      </w:pPr>
      <w:bookmarkStart w:id="0" w:name="_Hlk110546638"/>
      <w:r>
        <w:rPr>
          <w:rFonts w:hint="eastAsia" w:ascii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无</w:t>
      </w:r>
    </w:p>
    <w:bookmarkEnd w:id="0"/>
    <w:p w14:paraId="29F469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firstLine="640" w:firstLineChars="200"/>
        <w:textAlignment w:val="auto"/>
        <w:rPr>
          <w:rFonts w:hint="eastAsia"/>
          <w:color w:val="000000"/>
          <w:kern w:val="0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auto"/>
        </w:rPr>
        <w:t>部门预算项目支出绩效自评表</w:t>
      </w:r>
      <w:r>
        <w:rPr>
          <w:rFonts w:hint="eastAsia" w:ascii="仿宋_GB2312" w:eastAsia="仿宋_GB2312" w:cs="仿宋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详见附件1-</w:t>
      </w:r>
      <w:r>
        <w:rPr>
          <w:rFonts w:ascii="仿宋_GB2312" w:eastAsia="仿宋_GB2312" w:cs="仿宋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5</w:t>
      </w:r>
    </w:p>
    <w:p w14:paraId="59323F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附表：1.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专项</w:t>
      </w: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预算绩效自评打分表</w:t>
      </w:r>
    </w:p>
    <w:p w14:paraId="05F3DD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firstLine="1600" w:firstLineChars="500"/>
        <w:textAlignment w:val="auto"/>
        <w:outlineLvl w:val="9"/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2.专项预算绩效自评实地踏勘点位清单表</w:t>
      </w:r>
    </w:p>
    <w:p w14:paraId="7D893B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 w14:paraId="13DFA1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专项</w:t>
      </w:r>
      <w:r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预算绩效自评打分表</w:t>
      </w:r>
    </w:p>
    <w:tbl>
      <w:tblPr>
        <w:tblStyle w:val="12"/>
        <w:tblW w:w="1090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765"/>
        <w:gridCol w:w="825"/>
        <w:gridCol w:w="1536"/>
        <w:gridCol w:w="515"/>
        <w:gridCol w:w="5340"/>
        <w:gridCol w:w="732"/>
        <w:gridCol w:w="468"/>
      </w:tblGrid>
      <w:tr w14:paraId="706B3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361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/>
            <w:vAlign w:val="center"/>
          </w:tcPr>
          <w:p w14:paraId="6323F5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黑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绩效评价指标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239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指标解释</w:t>
            </w:r>
          </w:p>
        </w:tc>
        <w:tc>
          <w:tcPr>
            <w:tcW w:w="73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11577A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自评得分</w:t>
            </w:r>
          </w:p>
        </w:tc>
        <w:tc>
          <w:tcPr>
            <w:tcW w:w="46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1B674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 w14:paraId="785D9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60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一级指标</w:t>
            </w: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E80D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二级指标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C4A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三级指标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03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</w:t>
            </w: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分值</w:t>
            </w:r>
          </w:p>
        </w:tc>
        <w:tc>
          <w:tcPr>
            <w:tcW w:w="53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EF8667"/>
        </w:tc>
        <w:tc>
          <w:tcPr>
            <w:tcW w:w="7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E4AAE"/>
        </w:tc>
        <w:tc>
          <w:tcPr>
            <w:tcW w:w="46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64787"/>
        </w:tc>
      </w:tr>
      <w:tr w14:paraId="6E689D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769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通用指标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（54分）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C4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884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决策程序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85F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0B7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项目决策程序是否严密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CA9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419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4E350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1FF70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362C9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BB88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规划论证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5B87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1F7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项目规划论证是否符合中央、省委要求，项目绩效目标设置是否科学合理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D2DA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A3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9A344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C930A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2D27CD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B9E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资金投向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C8F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693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项目资金是否与项目总体规划、相关行业事业发展相匹配，是否聚焦重大任务、重点领域、重点环节和重点项目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E6B3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E0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1C988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89BF35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8A7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项目管理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CAE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制度办法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D9A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8C7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项目制度办法是否体系健全、要素完备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57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202B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3B61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844FD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539CD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F56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分配管理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15C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968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项目资金分配因素选取、权重设置、区域分布，项目管理、审批是否符合管理要求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C705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7E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4953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BC31B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5284CC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CC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绩效监管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06E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EDD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管资金、项目、政策是否管绩效，项目绩效监管是否按要求开展，对下指导是否有力有效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9D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ACF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BED2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60B9D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FBDF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45A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预算执行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60B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B07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项目资金财政拨付、单位执行和地方配套到位情况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5EF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6D81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CE8A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40C7D0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5CE51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91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6A3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58C4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资金使用拨付、项目实施是否符合规定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B5E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655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8035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CBFAD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AC8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项目结果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D8A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目标完成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518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99E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项目是否完成预期目标，实施结果是否与绩效目标相匹配，反映目标实现程度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9199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72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4B20E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1378E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0F3BE5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30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完成时效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CE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9E7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项目实际完成时间与计划完成时间的比较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5D25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19E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9743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319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ADA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产业发展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0874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符合性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B53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F12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项目实施是否与省委省政府支持重点、产业支持政策符合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7C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38C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1046F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3ADF3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CE6B2B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CC5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成长性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F72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569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项目实施对相关企业（机构）成长性的促进作用，主要反映支持对象创新创造创业能力情况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08C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D89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EE84D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B1F7B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ECD58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B50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经济性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F9D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8BA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项目实施对相关企业（机构）主营业务收入、净利润、税收、产量等方面增长情况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D4C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2570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7B28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ACE71D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64DD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民生保障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25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区域均衡性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952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5916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项目资金分配体现的均衡公平情况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BB8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72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3FB4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E37AB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FA0783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1D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对象精准性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E66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E9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资金实际支持对象是否符合管理要求，是否符合支持对象范围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D0A4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8E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AEF0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C835C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327D2A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404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标准合理性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D6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5A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资金实际补贴标准是否符合资金管理办法规定的补助标准，是否及时按标准兑现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A8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EF7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EFB0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272968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269B2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C4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群众满意度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F8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98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资金涉及相关受益群体、支持对象的满意度调查访谈情况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F8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1E19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0935C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E46CE"/>
        </w:tc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AF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基础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设施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C39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在建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F7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工程进度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C39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6D9D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项目是否达到计划工程进度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1074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593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FFC4A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2AEC1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BF8B5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6EF76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4201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资金拨付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18AE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270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项目是否达到预先确定的资金拨付进度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A06B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1D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D4CC9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165437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238E6"/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F5E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建成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CEB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B69F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BC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项目验收是否及时合格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B8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0C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B410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E07E77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786D93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CBCC9D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D16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功能实现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A8DB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19C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项目经济社会功能是否实现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237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666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2BE9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1499DD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2DCACE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0DE92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A5E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后续管护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017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2F8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项目后续维护是否实现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11E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7C86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63440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742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A7B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行政运转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51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用途合规性</w:t>
            </w:r>
          </w:p>
        </w:tc>
        <w:tc>
          <w:tcPr>
            <w:tcW w:w="5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700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D2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是否按规定用途、适用范围进行本地区专项资金分配</w:t>
            </w:r>
          </w:p>
        </w:tc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9A95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DE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AB9D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1DA77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A99856"/>
        </w:tc>
        <w:tc>
          <w:tcPr>
            <w:tcW w:w="15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D52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程序合规性</w:t>
            </w:r>
          </w:p>
        </w:tc>
        <w:tc>
          <w:tcPr>
            <w:tcW w:w="5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A46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64E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资金管理程序是否符合专项资金管理要求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CB7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19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D5487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F694D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746AA"/>
        </w:tc>
        <w:tc>
          <w:tcPr>
            <w:tcW w:w="15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E687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标准合规性</w:t>
            </w:r>
          </w:p>
        </w:tc>
        <w:tc>
          <w:tcPr>
            <w:tcW w:w="5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64D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D98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资金分配标准是否符合专项资金管理要求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3D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CE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D2F97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231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C34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个性指标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（16分）</w:t>
            </w:r>
          </w:p>
        </w:tc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3007C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根据项目个性自行设定部分指标，反映该项指标执行完成情况</w:t>
            </w:r>
            <w:r>
              <w:rPr>
                <w:rFonts w:hint="eastAsia"/>
              </w:rPr>
              <w:t>。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7D0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373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项目公示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BC8E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EE9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1560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231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5CF6E"/>
        </w:tc>
        <w:tc>
          <w:tcPr>
            <w:tcW w:w="1536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637A78CA"/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147E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EB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返贫率低于3%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556E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BBA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F17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D7F62"/>
        </w:tc>
        <w:tc>
          <w:tcPr>
            <w:tcW w:w="153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27BCC"/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C7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251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提升服务群众的能力和水平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CB4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F6C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8EC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F4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扣分项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（10分）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4B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</w:t>
            </w: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部门配合度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6E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—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ED0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被评价对象工作配合情况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FE2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D9C1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 w14:paraId="00E06A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both"/>
        <w:textAlignment w:val="auto"/>
        <w:rPr>
          <w:lang w:val="en-US" w:eastAsia="zh-CN"/>
        </w:rPr>
      </w:pP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2</w:t>
      </w:r>
    </w:p>
    <w:p w14:paraId="45A3C3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  <w:r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专项预算绩效自评实地踏勘点位清单表</w:t>
      </w:r>
    </w:p>
    <w:p w14:paraId="0FBE01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jc w:val="center"/>
        <w:textAlignment w:val="auto"/>
        <w:rPr>
          <w:rFonts w:hint="eastAsia" w:ascii="楷体_GB2312" w:eastAsia="楷体_GB2312" w:cs="楷体_GB2312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楷体_GB2312" w:eastAsia="楷体_GB2312" w:cs="楷体_GB2312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（例表）</w:t>
      </w:r>
    </w:p>
    <w:tbl>
      <w:tblPr>
        <w:tblStyle w:val="12"/>
        <w:tblW w:w="79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5956"/>
        <w:gridCol w:w="905"/>
      </w:tblGrid>
      <w:tr w14:paraId="42530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BEA2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06D0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实地踏勘点位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9B13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535F9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9391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8CDF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洛多乡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DE715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8D3F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1872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52C0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43C7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9EAE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0F81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FDD9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E9D67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5203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F115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AAAA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234B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8A0B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5A5A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D5A9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EF92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2CAB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B2F2D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5627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42182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D580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718C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4F6F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8BA7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8BE2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52BA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8F394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ACE7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1812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0F6D0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9C3B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709A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0A82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CC4E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9EC7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244B7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F7B0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AF67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739C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6423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50F6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9951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244C9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E3B1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E882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5E62D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2A2C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79CD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56FE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3DBC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54AA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3190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A529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E604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05CA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B4797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F225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532D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91B4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5766B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661D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241EF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DB286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43C5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A3B4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C732E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BB60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D6BE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53EC4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E2362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BE74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……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99CDD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FFAB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3705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B0F5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312C8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5EAD1E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0"/>
        <w:jc w:val="center"/>
        <w:textAlignment w:val="auto"/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备注：项目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实地踏勘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点位包括市（州）本级、县（市、区）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本级及有关项目、单位、公司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等。</w:t>
      </w:r>
    </w:p>
    <w:p w14:paraId="0F596A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 w14:paraId="514C585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ascii="黑体" w:eastAsia="黑体" w:cs="黑体"/>
          <w:sz w:val="24"/>
          <w:szCs w:val="24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 Light">
    <w:altName w:val="DejaVu Sans"/>
    <w:panose1 w:val="020F0302020204030204"/>
    <w:charset w:val="00"/>
    <w:family w:val="auto"/>
    <w:pitch w:val="default"/>
    <w:sig w:usb0="00000000" w:usb1="00000000" w:usb2="00000000" w:usb3="00000000" w:csb0="2000019F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??">
    <w:altName w:val="国标仿宋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60007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9A3381">
    <w:pPr>
      <w:pStyle w:val="7"/>
    </w:pPr>
    <w:r>
      <w:rPr>
        <w:sz w:val="18"/>
      </w:rPr>
      <mc:AlternateContent>
        <mc:Choice Requires="wps">
          <w:drawing>
            <wp:anchor distT="0" distB="0" distL="113665" distR="113665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44500" cy="23050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44499" cy="230251"/>
                      </a:xfrm>
                      <a:prstGeom prst="rect">
                        <a:avLst/>
                      </a:prstGeom>
                      <a:noFill/>
                      <a:ln w="6350" cap="flat" cmpd="sng">
                        <a:noFill/>
                        <a:prstDash val="solid"/>
                        <a:round/>
                      </a:ln>
                    </wps:spPr>
                    <wps:txbx>
                      <w:txbxContent>
                        <w:p w14:paraId="035A8EE9">
                          <w:pPr>
                            <w:pStyle w:val="7"/>
                            <w:rPr>
                              <w:rFonts w:hint="eastAsia" w:asci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8.15pt;width:35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z256p9YAAAADAQAADwAAAAAAAAABACAAAAAiAAAAZHJzL2Rv&#10;d25yZXYueG1sUEsBAhQAFAAAAAgAh07iQMql5b4DAgAA9AMAAA4AAAAAAAAAAQAgAAAAJQEAAGRy&#10;cy9lMm9Eb2MueG1sUEsFBgAAAAAGAAYAWQEAAJoFAAAAAA==&#10;">
              <v:fill on="f" focussize="0,0"/>
              <v:stroke on="f" weight="0.5pt" joinstyle="round"/>
              <v:imagedata o:title=""/>
              <o:lock v:ext="edit" aspectratio="f"/>
              <v:textbox inset="0mm,0mm,0mm,0mm" style="mso-fit-shape-to-text:t;">
                <w:txbxContent>
                  <w:p w14:paraId="035A8EE9">
                    <w:pPr>
                      <w:pStyle w:val="7"/>
                      <w:rPr>
                        <w:rFonts w:hint="eastAsia" w:asci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F1FE72"/>
    <w:multiLevelType w:val="singleLevel"/>
    <w:tmpl w:val="C0F1FE72"/>
    <w:lvl w:ilvl="0" w:tentative="0">
      <w:start w:val="2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1">
    <w:nsid w:val="026C8BD5"/>
    <w:multiLevelType w:val="singleLevel"/>
    <w:tmpl w:val="026C8BD5"/>
    <w:lvl w:ilvl="0" w:tentative="0">
      <w:start w:val="2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enforcement="0"/>
  <w:defaultTabStop w:val="420"/>
  <w:drawingGridHorizontalSpacing w:val="1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</w:compat>
  <w:docVars>
    <w:docVar w:name="commondata" w:val="eyJoZGlkIjoiMjUwNTIzOTVmMTE1MjFiZGE0OWIzMWU5NTEyZTliYmIifQ=="/>
  </w:docVars>
  <w:rsids>
    <w:rsidRoot w:val="00000000"/>
    <w:rsid w:val="3BFF4028"/>
    <w:rsid w:val="643837F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3">
    <w:name w:val="Default Paragraph Font"/>
    <w:autoRedefine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autoRedefine/>
    <w:qFormat/>
    <w:uiPriority w:val="0"/>
    <w:pPr>
      <w:widowControl/>
      <w:tabs>
        <w:tab w:val="left" w:pos="2160"/>
      </w:tabs>
      <w:spacing w:line="480" w:lineRule="auto"/>
      <w:jc w:val="left"/>
    </w:pPr>
    <w:rPr>
      <w:rFonts w:ascii="楷体_GB2312" w:hAnsi="楷体_GB2312" w:eastAsia="黑体"/>
      <w:kern w:val="0"/>
      <w:position w:val="3"/>
      <w:sz w:val="20"/>
      <w:szCs w:val="20"/>
    </w:rPr>
  </w:style>
  <w:style w:type="paragraph" w:styleId="6">
    <w:name w:val="Body Text Indent"/>
    <w:basedOn w:val="1"/>
    <w:autoRedefine/>
    <w:qFormat/>
    <w:uiPriority w:val="0"/>
    <w:pPr>
      <w:spacing w:after="120"/>
      <w:ind w:left="200" w:leftChars="200"/>
    </w:pPr>
    <w:rPr>
      <w:rFonts w:ascii="仿宋_GB2312"/>
      <w:szCs w:val="32"/>
    </w:rPr>
  </w:style>
  <w:style w:type="paragraph" w:styleId="7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8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9">
    <w:name w:val="toc 1"/>
    <w:basedOn w:val="1"/>
    <w:next w:val="1"/>
    <w:autoRedefine/>
    <w:qFormat/>
    <w:uiPriority w:val="0"/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styleId="11">
    <w:name w:val="Body Text First Indent 2"/>
    <w:basedOn w:val="6"/>
    <w:autoRedefine/>
    <w:qFormat/>
    <w:uiPriority w:val="0"/>
    <w:pPr>
      <w:ind w:firstLine="200" w:firstLineChars="200"/>
    </w:pPr>
  </w:style>
  <w:style w:type="paragraph" w:customStyle="1" w:styleId="14">
    <w:name w:val="标题 5（有编号）（绿盟科技）"/>
    <w:next w:val="1"/>
    <w:autoRedefine/>
    <w:qFormat/>
    <w:uiPriority w:val="0"/>
    <w:pPr>
      <w:keepNext/>
      <w:keepLines/>
      <w:widowControl w:val="0"/>
      <w:spacing w:before="280" w:after="156" w:line="377" w:lineRule="auto"/>
      <w:jc w:val="left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customStyle="1" w:styleId="15">
    <w:name w:val="四号正文"/>
    <w:basedOn w:val="1"/>
    <w:autoRedefine/>
    <w:qFormat/>
    <w:uiPriority w:val="0"/>
    <w:pPr>
      <w:spacing w:line="360" w:lineRule="auto"/>
    </w:pPr>
    <w:rPr>
      <w:rFonts w:ascii="??" w:hAnsi="??" w:eastAsia="宋体"/>
      <w:color w:val="000000"/>
      <w:kern w:val="0"/>
      <w:sz w:val="28"/>
      <w:szCs w:val="21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9</Pages>
  <Words>3666</Words>
  <Characters>3774</Characters>
  <Lines>426</Lines>
  <Paragraphs>215</Paragraphs>
  <TotalTime>14</TotalTime>
  <ScaleCrop>false</ScaleCrop>
  <LinksUpToDate>false</LinksUpToDate>
  <CharactersWithSpaces>3780</CharactersWithSpaces>
  <Application>WPS Office_12.8.2.1119_F1E327BC-269C-435d-A152-05C5408002CA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2020-07-13T08:13:00Z</dcterms:created>
  <dc:creator>Administrator</dc:creator>
  <cp:lastModifiedBy>Y</cp:lastModifiedBy>
  <cp:lastPrinted>2016-02-14T11:32:00Z</cp:lastPrinted>
  <dcterms:modified xsi:type="dcterms:W3CDTF">2026-09-04T10:33:30Z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AFE6221B0B62371AA73C966AF383BD20_43</vt:lpwstr>
  </property>
  <property fmtid="{D5CDD505-2E9C-101B-9397-08002B2CF9AE}" pid="4" name="KSOTemplateDocerSaveRecord">
    <vt:lpwstr>eyJoZGlkIjoiYmMxZWViYzY2OTBkMWNmMDZlNjI2NmUwYzQyZTk2ZTMiLCJ1c2VySWQiOiIxMTM5OTQ5NTAyIn0=</vt:lpwstr>
  </property>
</Properties>
</file>