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4591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黑水县扎窝镇人民政府（本级）</w:t>
      </w:r>
    </w:p>
    <w:p w14:paraId="3F0EAB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2025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年决算情况说明</w:t>
      </w:r>
    </w:p>
    <w:p w14:paraId="260FDA47"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022295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我单位 “三公”经费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年决算情况如下：</w:t>
      </w:r>
    </w:p>
    <w:p w14:paraId="6E84BD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7D330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1C8E28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 w14:paraId="1886FD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年决算支出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元。与2024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70188B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年决算支出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10.65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3BCBAA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 单位共有公务用车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辆，其中：越野车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辆，轿车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辆。</w:t>
      </w:r>
    </w:p>
    <w:p w14:paraId="33383E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年安排公务用车运行维护费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10.65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万元。主要用于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加油费、维修及更换轮胎等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76347D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年安排公务用车购置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辆，购置费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万元。</w:t>
      </w:r>
    </w:p>
    <w:p w14:paraId="05D24B0F"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767F2873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5EA4E68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0404061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3868FEEB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6A439E5A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E412A87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5641ADA7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30934F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  <w:lang w:eastAsia="zh-CN"/>
        </w:rPr>
        <w:t>扎窝镇人民政府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  <w:t>财政拨款“三公”经费</w:t>
      </w:r>
    </w:p>
    <w:p w14:paraId="5A6C4F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  <w:lang w:eastAsia="zh-CN"/>
        </w:rPr>
        <w:t>2025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  <w:t>年决算情况表</w:t>
      </w:r>
    </w:p>
    <w:p w14:paraId="73D6AA1C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 w14:paraId="7FA027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0558D95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C3F33DB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eastAsia="zh-CN"/>
              </w:rPr>
              <w:t>2025</w:t>
            </w: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年决算（万元）</w:t>
            </w:r>
          </w:p>
        </w:tc>
      </w:tr>
      <w:tr w14:paraId="770B4BE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B552C51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8EC091D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7E4CFC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60A7F0F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35C59BC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468D4B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45207DF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B92F585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  <w:t>10.65</w:t>
            </w:r>
          </w:p>
        </w:tc>
      </w:tr>
      <w:tr w14:paraId="296EDF5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2C76525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2DF4858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7F37A6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3C42CE3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</w:rPr>
              <w:t>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B417DA1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32"/>
                <w:szCs w:val="32"/>
                <w:lang w:val="en-US" w:eastAsia="zh-CN"/>
              </w:rPr>
              <w:t>10.65</w:t>
            </w:r>
          </w:p>
        </w:tc>
      </w:tr>
    </w:tbl>
    <w:p w14:paraId="38FBBF1A"/>
    <w:p w14:paraId="1082E002"/>
    <w:p w14:paraId="3BF6159D"/>
    <w:p w14:paraId="277B29F2"/>
    <w:p w14:paraId="0C78D069"/>
    <w:p w14:paraId="71204C43"/>
    <w:p w14:paraId="54F36911"/>
    <w:p w14:paraId="7EF6EACF"/>
    <w:p w14:paraId="4D6120FD"/>
    <w:p w14:paraId="0CAADB04"/>
    <w:p w14:paraId="5689697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C9DDAF9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F10AE0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3916B35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Droid Sans Fallbac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书宋_GBK">
    <w:altName w:val="Droid Sans Fallbac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altName w:val="方正小标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1F3E83BA"/>
    <w:rsid w:val="279F4B11"/>
    <w:rsid w:val="2A201987"/>
    <w:rsid w:val="301B37D2"/>
    <w:rsid w:val="34BD7E35"/>
    <w:rsid w:val="53E58423"/>
    <w:rsid w:val="5A9A7915"/>
    <w:rsid w:val="5BC59811"/>
    <w:rsid w:val="E61F73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323</Words>
  <Characters>387</Characters>
  <Lines>50</Lines>
  <Paragraphs>26</Paragraphs>
  <TotalTime>2</TotalTime>
  <ScaleCrop>false</ScaleCrop>
  <LinksUpToDate>false</LinksUpToDate>
  <CharactersWithSpaces>463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2019-08-20T09:06:00Z</dcterms:created>
  <dc:creator>Sky123.Org</dc:creator>
  <cp:lastModifiedBy>Jiao娇</cp:lastModifiedBy>
  <dcterms:modified xsi:type="dcterms:W3CDTF">2026-10-17T14:44:29Z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4D6C14934EC9425CAE2B902090DEA000_13</vt:lpwstr>
  </property>
  <property fmtid="{D5CDD505-2E9C-101B-9397-08002B2CF9AE}" pid="4" name="KSOTemplateDocerSaveRecord">
    <vt:lpwstr>eyJoZGlkIjoiOTIwNTk3YzQzNmYwMmZlNzAyMmE2MWUxNzBlNzhiMTIiLCJ1c2VySWQiOiI0MTczODEyMTIifQ==</vt:lpwstr>
  </property>
</Properties>
</file>