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1A945">
      <w:pPr>
        <w:keepNext w:val="0"/>
        <w:keepLines w:val="0"/>
        <w:pageBreakBefore w:val="0"/>
        <w:kinsoku/>
        <w:wordWrap/>
        <w:overflowPunct w:val="0"/>
        <w:topLinePunct w:val="0"/>
        <w:bidi w:val="0"/>
        <w:spacing w:line="580" w:lineRule="exact"/>
        <w:jc w:val="center"/>
        <w:rPr>
          <w:rFonts w:hint="default" w:ascii="Times New Roman" w:hAnsi="Times New Roman" w:eastAsia="方正小标宋_GBK" w:cs="Times New Roman"/>
          <w:b/>
          <w:sz w:val="44"/>
          <w:szCs w:val="44"/>
        </w:rPr>
      </w:pPr>
      <w:r>
        <w:rPr>
          <w:rFonts w:hint="default" w:ascii="Times New Roman" w:hAnsi="Times New Roman" w:eastAsia="方正小标宋_GBK" w:cs="Times New Roman"/>
          <w:b/>
          <w:sz w:val="44"/>
          <w:szCs w:val="44"/>
          <w:lang w:val="en-US" w:eastAsia="zh-CN"/>
        </w:rPr>
        <w:t>2025</w:t>
      </w:r>
      <w:r>
        <w:rPr>
          <w:rFonts w:hint="default" w:ascii="Times New Roman" w:hAnsi="Times New Roman" w:eastAsia="方正小标宋_GBK" w:cs="Times New Roman"/>
          <w:b/>
          <w:sz w:val="44"/>
          <w:szCs w:val="44"/>
        </w:rPr>
        <w:t>年</w:t>
      </w:r>
      <w:r>
        <w:rPr>
          <w:rFonts w:hint="default" w:ascii="Times New Roman" w:hAnsi="Times New Roman" w:eastAsia="方正小标宋_GBK" w:cs="Times New Roman"/>
          <w:b/>
          <w:sz w:val="44"/>
          <w:szCs w:val="44"/>
          <w:lang w:eastAsia="zh-CN"/>
        </w:rPr>
        <w:t>扎窝镇人民政府</w:t>
      </w:r>
      <w:r>
        <w:rPr>
          <w:rFonts w:hint="default" w:ascii="Times New Roman" w:hAnsi="Times New Roman" w:eastAsia="方正小标宋_GBK" w:cs="Times New Roman"/>
          <w:b/>
          <w:sz w:val="44"/>
          <w:szCs w:val="44"/>
        </w:rPr>
        <w:t>项目支出</w:t>
      </w:r>
    </w:p>
    <w:p w14:paraId="6D753923">
      <w:pPr>
        <w:keepNext w:val="0"/>
        <w:keepLines w:val="0"/>
        <w:pageBreakBefore w:val="0"/>
        <w:kinsoku/>
        <w:wordWrap/>
        <w:overflowPunct w:val="0"/>
        <w:topLinePunct w:val="0"/>
        <w:bidi w:val="0"/>
        <w:spacing w:line="580" w:lineRule="exact"/>
        <w:jc w:val="center"/>
        <w:rPr>
          <w:rFonts w:hint="default" w:ascii="Times New Roman" w:hAnsi="Times New Roman" w:eastAsia="方正小标宋_GBK" w:cs="Times New Roman"/>
          <w:b/>
          <w:sz w:val="44"/>
          <w:szCs w:val="44"/>
        </w:rPr>
      </w:pPr>
      <w:r>
        <w:rPr>
          <w:rFonts w:hint="default" w:ascii="Times New Roman" w:hAnsi="Times New Roman" w:eastAsia="方正小标宋_GBK" w:cs="Times New Roman"/>
          <w:b/>
          <w:sz w:val="44"/>
          <w:szCs w:val="44"/>
        </w:rPr>
        <w:t>绩效评价报告</w:t>
      </w:r>
    </w:p>
    <w:p w14:paraId="3ED55BBA">
      <w:pPr>
        <w:keepNext w:val="0"/>
        <w:keepLines w:val="0"/>
        <w:pageBreakBefore w:val="0"/>
        <w:kinsoku/>
        <w:wordWrap/>
        <w:overflowPunct w:val="0"/>
        <w:topLinePunct w:val="0"/>
        <w:bidi w:val="0"/>
        <w:spacing w:line="580" w:lineRule="exact"/>
        <w:ind w:firstLine="640" w:firstLineChars="200"/>
        <w:rPr>
          <w:rFonts w:hint="default" w:ascii="Times New Roman" w:hAnsi="Times New Roman" w:eastAsia="仿宋_GB2312" w:cs="Times New Roman"/>
          <w:sz w:val="32"/>
          <w:szCs w:val="32"/>
        </w:rPr>
      </w:pPr>
    </w:p>
    <w:p w14:paraId="25475F31">
      <w:pPr>
        <w:keepNext w:val="0"/>
        <w:keepLines w:val="0"/>
        <w:pageBreakBefore w:val="0"/>
        <w:kinsoku/>
        <w:wordWrap/>
        <w:overflowPunct w:val="0"/>
        <w:topLinePunct w:val="0"/>
        <w:bidi w:val="0"/>
        <w:spacing w:beforeAutospacing="0"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一、评价工作开展及项目情况</w:t>
      </w:r>
    </w:p>
    <w:p w14:paraId="2254F648">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1.</w:t>
      </w:r>
      <w:r>
        <w:rPr>
          <w:rFonts w:hint="default" w:ascii="Times New Roman" w:hAnsi="Times New Roman" w:eastAsia="仿宋_GB2312" w:cs="Times New Roman"/>
          <w:snapToGrid w:val="0"/>
          <w:color w:val="000000"/>
          <w:spacing w:val="8"/>
          <w:kern w:val="0"/>
          <w:sz w:val="32"/>
          <w:szCs w:val="32"/>
          <w:lang w:val="zh-CN" w:eastAsia="en-US"/>
        </w:rPr>
        <w:t>扎窝镇2024年农村安全饮水提升改造项目：2025年预算数 5.61万元，2025年拨付5.61万元，拨付率为100%，是维护广大人民群众根本利益、落实乡村振兴的基本要求，把以人为本真正落到实处的紧迫任务。</w:t>
      </w:r>
    </w:p>
    <w:p w14:paraId="7436D797">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6"/>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2</w:t>
      </w:r>
      <w:r>
        <w:rPr>
          <w:rFonts w:hint="default" w:ascii="Times New Roman" w:hAnsi="Times New Roman" w:eastAsia="仿宋_GB2312" w:cs="Times New Roman"/>
          <w:snapToGrid w:val="0"/>
          <w:color w:val="000000"/>
          <w:spacing w:val="8"/>
          <w:kern w:val="0"/>
          <w:sz w:val="32"/>
          <w:szCs w:val="32"/>
          <w:lang w:val="zh-CN" w:eastAsia="en-US"/>
        </w:rPr>
        <w:t>.扎窝镇罗尔坝村二面河果蔬园区产业路建设项目：2025年预算数2.15万元，2025年拨付2.15万元，拨付率为100%</w:t>
      </w:r>
      <w:r>
        <w:rPr>
          <w:rFonts w:hint="default" w:ascii="Times New Roman" w:hAnsi="Times New Roman" w:eastAsia="仿宋_GB2312" w:cs="Times New Roman"/>
          <w:snapToGrid w:val="0"/>
          <w:color w:val="000000"/>
          <w:spacing w:val="8"/>
          <w:kern w:val="0"/>
          <w:sz w:val="32"/>
          <w:szCs w:val="32"/>
          <w:lang w:val="en" w:eastAsia="en-US"/>
        </w:rPr>
        <w:t>，</w:t>
      </w:r>
      <w:r>
        <w:rPr>
          <w:rFonts w:hint="default" w:ascii="Times New Roman" w:hAnsi="Times New Roman" w:eastAsia="仿宋_GB2312" w:cs="Times New Roman"/>
          <w:snapToGrid w:val="0"/>
          <w:color w:val="000000"/>
          <w:spacing w:val="8"/>
          <w:kern w:val="0"/>
          <w:sz w:val="32"/>
          <w:szCs w:val="32"/>
          <w:lang w:val="zh-CN" w:eastAsia="en-US"/>
        </w:rPr>
        <w:t>围绕村集体经济建设不断补齐各项短板，实现村基础设施建设完善、公共服务能力提升、加大品牌等全产业</w:t>
      </w:r>
      <w:r>
        <w:rPr>
          <w:rFonts w:hint="default" w:ascii="Times New Roman" w:hAnsi="Times New Roman" w:eastAsia="仿宋_GB2312" w:cs="Times New Roman"/>
          <w:snapToGrid w:val="0"/>
          <w:color w:val="000000"/>
          <w:spacing w:val="-6"/>
          <w:kern w:val="0"/>
          <w:sz w:val="32"/>
          <w:szCs w:val="32"/>
          <w:lang w:val="zh-CN" w:eastAsia="en-US"/>
        </w:rPr>
        <w:t>链优化等，实现村全域、全产业链、全价值链高质量发展。</w:t>
      </w:r>
    </w:p>
    <w:p w14:paraId="0DDF33AB">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3</w:t>
      </w:r>
      <w:r>
        <w:rPr>
          <w:rFonts w:hint="default" w:ascii="Times New Roman" w:hAnsi="Times New Roman" w:eastAsia="仿宋_GB2312" w:cs="Times New Roman"/>
          <w:snapToGrid w:val="0"/>
          <w:color w:val="000000"/>
          <w:spacing w:val="8"/>
          <w:kern w:val="0"/>
          <w:sz w:val="32"/>
          <w:szCs w:val="32"/>
          <w:lang w:val="zh-CN" w:eastAsia="en-US"/>
        </w:rPr>
        <w:t>.扎窝镇俄窝村产业道路提升工程：2025年预算数2万元，2025年拨付</w:t>
      </w:r>
      <w:r>
        <w:rPr>
          <w:rFonts w:hint="default" w:ascii="Times New Roman" w:hAnsi="Times New Roman" w:eastAsia="仿宋_GB2312" w:cs="Times New Roman"/>
          <w:snapToGrid w:val="0"/>
          <w:color w:val="000000"/>
          <w:spacing w:val="8"/>
          <w:kern w:val="0"/>
          <w:sz w:val="32"/>
          <w:szCs w:val="32"/>
          <w:lang w:val="en-US" w:eastAsia="zh-CN"/>
        </w:rPr>
        <w:t>2</w:t>
      </w:r>
      <w:r>
        <w:rPr>
          <w:rFonts w:hint="default" w:ascii="Times New Roman" w:hAnsi="Times New Roman" w:eastAsia="仿宋_GB2312" w:cs="Times New Roman"/>
          <w:snapToGrid w:val="0"/>
          <w:color w:val="000000"/>
          <w:spacing w:val="8"/>
          <w:kern w:val="0"/>
          <w:sz w:val="32"/>
          <w:szCs w:val="32"/>
          <w:lang w:val="zh-CN" w:eastAsia="en-US"/>
        </w:rPr>
        <w:t>万元，拨付率为100%，提高农业综合效益和竞争力，能有效助推乡村振兴进程，具有显著的经济、生态和社会效益。</w:t>
      </w:r>
    </w:p>
    <w:p w14:paraId="749A8BE4">
      <w:pPr>
        <w:pStyle w:val="6"/>
        <w:keepNext w:val="0"/>
        <w:keepLines w:val="0"/>
        <w:pageBreakBefore w:val="0"/>
        <w:widowControl w:val="0"/>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4</w:t>
      </w:r>
      <w:r>
        <w:rPr>
          <w:rFonts w:hint="default" w:ascii="Times New Roman" w:hAnsi="Times New Roman" w:eastAsia="仿宋_GB2312" w:cs="Times New Roman"/>
          <w:snapToGrid w:val="0"/>
          <w:color w:val="000000"/>
          <w:spacing w:val="8"/>
          <w:kern w:val="0"/>
          <w:sz w:val="32"/>
          <w:szCs w:val="32"/>
          <w:lang w:val="zh-CN" w:eastAsia="en-US"/>
        </w:rPr>
        <w:t>.俄窝村美丽乡村环境综合整治项目：2025年预算数3.38万元，2025年拨付3.38万元，拨付率为100%，有效提高道路安全，该项目采取以工代赈方式实施，通过务工有效提高俄窝村群众收入，整治了群众的居住环境。</w:t>
      </w:r>
    </w:p>
    <w:p w14:paraId="73FEBEEC">
      <w:pPr>
        <w:pStyle w:val="6"/>
        <w:keepNext w:val="0"/>
        <w:keepLines w:val="0"/>
        <w:pageBreakBefore w:val="0"/>
        <w:widowControl w:val="0"/>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5</w:t>
      </w:r>
      <w:r>
        <w:rPr>
          <w:rFonts w:hint="default" w:ascii="Times New Roman" w:hAnsi="Times New Roman" w:eastAsia="仿宋_GB2312" w:cs="Times New Roman"/>
          <w:snapToGrid w:val="0"/>
          <w:color w:val="000000"/>
          <w:spacing w:val="8"/>
          <w:kern w:val="0"/>
          <w:sz w:val="32"/>
          <w:szCs w:val="32"/>
          <w:lang w:val="zh-CN" w:eastAsia="en-US"/>
        </w:rPr>
        <w:t>.乡镇避险转移经费项目：2025年预算数1.81万元，2025年拨付1.81万元，拨付率100%，提前把灾害威胁区的群众转移到安全地带，从源头防伤亡、减损失的同时带动乡村安全与发展。</w:t>
      </w:r>
    </w:p>
    <w:p w14:paraId="1338D064">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6</w:t>
      </w:r>
      <w:r>
        <w:rPr>
          <w:rFonts w:hint="default" w:ascii="Times New Roman" w:hAnsi="Times New Roman" w:eastAsia="仿宋_GB2312" w:cs="Times New Roman"/>
          <w:snapToGrid w:val="0"/>
          <w:color w:val="000000"/>
          <w:spacing w:val="8"/>
          <w:kern w:val="0"/>
          <w:sz w:val="32"/>
          <w:szCs w:val="32"/>
          <w:lang w:val="zh-CN" w:eastAsia="en-US"/>
        </w:rPr>
        <w:t>.黑水县2024年省星级现代农业园区激励补助项目：2025年预算数68.30万元，2025年拨付68.30万元，拨付率100%，进一步完善园区绿色防控、机械化服务中心以及新建农业观测点等措施，从而提高园区标准化、规模化水平，巩固并实现我县粮经复合种植产业的最大效益。</w:t>
      </w:r>
    </w:p>
    <w:p w14:paraId="25414F43">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7</w:t>
      </w:r>
      <w:r>
        <w:rPr>
          <w:rFonts w:hint="default" w:ascii="Times New Roman" w:hAnsi="Times New Roman" w:eastAsia="仿宋_GB2312" w:cs="Times New Roman"/>
          <w:snapToGrid w:val="0"/>
          <w:color w:val="000000"/>
          <w:spacing w:val="8"/>
          <w:kern w:val="0"/>
          <w:sz w:val="32"/>
          <w:szCs w:val="32"/>
          <w:lang w:val="zh-CN" w:eastAsia="en-US"/>
        </w:rPr>
        <w:t>.乡镇武装工作经费项目：2025年预算数1.99万元，2025 年拨付1.99万元，拨付率为100%，该项目加强基层组织建设，规范设施建设、队伍建设、制度建设，突出工作成效。</w:t>
      </w:r>
    </w:p>
    <w:p w14:paraId="1F557A76">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8</w:t>
      </w:r>
      <w:r>
        <w:rPr>
          <w:rFonts w:hint="default" w:ascii="Times New Roman" w:hAnsi="Times New Roman" w:eastAsia="仿宋_GB2312" w:cs="Times New Roman"/>
          <w:snapToGrid w:val="0"/>
          <w:color w:val="000000"/>
          <w:spacing w:val="8"/>
          <w:kern w:val="0"/>
          <w:sz w:val="32"/>
          <w:szCs w:val="32"/>
          <w:lang w:val="zh-CN" w:eastAsia="en-US"/>
        </w:rPr>
        <w:t>.扎窝镇扎窝村、罗尔坝村订单基地设施采购项目：2025年预算数388.83万元，2025年拨付388.83万元，拨付率为100%，该项目结合园区“粮+菜”高效轮作模式，突破高原传统一年一熟种植制度，村集体组织发动本村农户建立合作专社，通过与园区经营主体订单合作，有效带动本村产业发展，提高村民收入。</w:t>
      </w:r>
    </w:p>
    <w:p w14:paraId="672C3F23">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9</w:t>
      </w:r>
      <w:r>
        <w:rPr>
          <w:rFonts w:hint="default" w:ascii="Times New Roman" w:hAnsi="Times New Roman" w:eastAsia="仿宋_GB2312" w:cs="Times New Roman"/>
          <w:snapToGrid w:val="0"/>
          <w:color w:val="000000"/>
          <w:spacing w:val="8"/>
          <w:kern w:val="0"/>
          <w:sz w:val="32"/>
          <w:szCs w:val="32"/>
          <w:lang w:val="zh-CN" w:eastAsia="en-US"/>
        </w:rPr>
        <w:t>.扎窝镇罗尔坝村二面河组、罗尔坝组产业路巩固提升项目：2025年预算数97.72万元，2025年拨付97.72万元，拨付率为100%，该项目有效提升道路安全，给群众降低种植成本，提高罗尔坝村67户249人收入，方便群众通行畅通，确保群众通行安全。</w:t>
      </w:r>
    </w:p>
    <w:p w14:paraId="370DABA2">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10</w:t>
      </w:r>
      <w:r>
        <w:rPr>
          <w:rFonts w:hint="default" w:ascii="Times New Roman" w:hAnsi="Times New Roman" w:eastAsia="仿宋_GB2312" w:cs="Times New Roman"/>
          <w:snapToGrid w:val="0"/>
          <w:color w:val="000000"/>
          <w:spacing w:val="8"/>
          <w:kern w:val="0"/>
          <w:sz w:val="32"/>
          <w:szCs w:val="32"/>
          <w:lang w:val="zh-CN" w:eastAsia="en-US"/>
        </w:rPr>
        <w:t>.扎窝镇俄窝村产业道路巩固提升项目：2025年预算数23.68万元，2025年拨付23.68万元，拨付率为100%，此项目的建设实施，给周边种植户起到良好的带头作用，通过“两降两提”，促进种植户增产增收。带动项目周边土地种植，提高生产技术水平，转变生产经营方式，促进农业产业化发展。提高周边贫困户的收入水平，有利于实现产业脱贫。</w:t>
      </w:r>
    </w:p>
    <w:p w14:paraId="13FE0B26">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en" w:eastAsia="en-US"/>
        </w:rPr>
        <w:t>11</w:t>
      </w:r>
      <w:r>
        <w:rPr>
          <w:rFonts w:hint="default" w:ascii="Times New Roman" w:hAnsi="Times New Roman" w:eastAsia="仿宋_GB2312" w:cs="Times New Roman"/>
          <w:snapToGrid w:val="0"/>
          <w:color w:val="000000"/>
          <w:spacing w:val="8"/>
          <w:kern w:val="0"/>
          <w:sz w:val="32"/>
          <w:szCs w:val="32"/>
          <w:lang w:val="zh-CN" w:eastAsia="en-US"/>
        </w:rPr>
        <w:t>.罗尔坝村集体经济生猪养殖场生产能力提升服务建设项目：2025年预算数96.89万元，2025年拨付96.89万元，拨付率为100%，该项目通过标准化提升改造，将罗尔坝村生猪养殖场打造为集现代化养殖、绿色环保、质量安全管控于一体的示范养殖基地。有效提升了养殖效率，降低了人工成本，增加了出栏优质生猪数量，实现了村集体经济增收，培养了掌握现代化生猪养殖技术的人才。</w:t>
      </w:r>
    </w:p>
    <w:p w14:paraId="6D78035D">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zh-CN" w:eastAsia="en-US"/>
        </w:rPr>
        <w:t>1</w:t>
      </w:r>
      <w:r>
        <w:rPr>
          <w:rFonts w:hint="default" w:ascii="Times New Roman" w:hAnsi="Times New Roman" w:eastAsia="仿宋_GB2312" w:cs="Times New Roman"/>
          <w:snapToGrid w:val="0"/>
          <w:color w:val="000000"/>
          <w:spacing w:val="8"/>
          <w:kern w:val="0"/>
          <w:sz w:val="32"/>
          <w:szCs w:val="32"/>
          <w:lang w:val="en" w:eastAsia="en-US"/>
        </w:rPr>
        <w:t>2</w:t>
      </w:r>
      <w:r>
        <w:rPr>
          <w:rFonts w:hint="default" w:ascii="Times New Roman" w:hAnsi="Times New Roman" w:eastAsia="仿宋_GB2312" w:cs="Times New Roman"/>
          <w:snapToGrid w:val="0"/>
          <w:color w:val="000000"/>
          <w:spacing w:val="8"/>
          <w:kern w:val="0"/>
          <w:sz w:val="32"/>
          <w:szCs w:val="32"/>
          <w:lang w:val="zh-CN" w:eastAsia="en-US"/>
        </w:rPr>
        <w:t>.黑水县扎窝镇西厘村民族团结进步示范村项目：2025年预算数256.33万元，2025年拨付256.33万元，拨付率为100%，该项目提升村内人居生态环境及人均收入，带动西厘村集体经济，提升经济效益，提高群众收入，推动民族地区农文旅融合发展</w:t>
      </w:r>
      <w:r>
        <w:rPr>
          <w:rFonts w:hint="default" w:ascii="Times New Roman" w:hAnsi="Times New Roman" w:eastAsia="仿宋_GB2312" w:cs="Times New Roman"/>
          <w:snapToGrid w:val="0"/>
          <w:color w:val="000000"/>
          <w:spacing w:val="8"/>
          <w:kern w:val="0"/>
          <w:sz w:val="32"/>
          <w:szCs w:val="32"/>
          <w:lang w:val="en" w:eastAsia="en-US"/>
        </w:rPr>
        <w:t>，</w:t>
      </w:r>
      <w:r>
        <w:rPr>
          <w:rFonts w:hint="default" w:ascii="Times New Roman" w:hAnsi="Times New Roman" w:eastAsia="仿宋_GB2312" w:cs="Times New Roman"/>
          <w:snapToGrid w:val="0"/>
          <w:color w:val="000000"/>
          <w:spacing w:val="8"/>
          <w:kern w:val="0"/>
          <w:sz w:val="32"/>
          <w:szCs w:val="32"/>
          <w:lang w:val="zh-CN" w:eastAsia="en-US"/>
        </w:rPr>
        <w:t>助推乡村振兴，增进民族团结。</w:t>
      </w:r>
    </w:p>
    <w:p w14:paraId="11FF2629">
      <w:pPr>
        <w:pStyle w:val="6"/>
        <w:keepNext w:val="0"/>
        <w:keepLines w:val="0"/>
        <w:pageBreakBefore w:val="0"/>
        <w:widowControl w:val="0"/>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zh-CN" w:eastAsia="en-US"/>
        </w:rPr>
        <w:t>1</w:t>
      </w:r>
      <w:r>
        <w:rPr>
          <w:rFonts w:hint="default" w:ascii="Times New Roman" w:hAnsi="Times New Roman" w:eastAsia="仿宋_GB2312" w:cs="Times New Roman"/>
          <w:snapToGrid w:val="0"/>
          <w:color w:val="000000"/>
          <w:spacing w:val="8"/>
          <w:kern w:val="0"/>
          <w:sz w:val="32"/>
          <w:szCs w:val="32"/>
          <w:lang w:val="en" w:eastAsia="en-US"/>
        </w:rPr>
        <w:t>3</w:t>
      </w:r>
      <w:r>
        <w:rPr>
          <w:rFonts w:hint="default" w:ascii="Times New Roman" w:hAnsi="Times New Roman" w:eastAsia="仿宋_GB2312" w:cs="Times New Roman"/>
          <w:snapToGrid w:val="0"/>
          <w:color w:val="000000"/>
          <w:spacing w:val="8"/>
          <w:kern w:val="0"/>
          <w:sz w:val="32"/>
          <w:szCs w:val="32"/>
          <w:lang w:val="zh-CN" w:eastAsia="en-US"/>
        </w:rPr>
        <w:t>.2025年黑水县扎窝镇克别村特色产业（肉牛养殖基地）提升改造项目第一期项目：2025年预算数453.19万元，2025年拨付453.19万元，拨付率为100%，该项目增加养殖户收入和保障产品质量安全；提升克别村整体养殖水平，提升村民和村集体收入。</w:t>
      </w:r>
    </w:p>
    <w:p w14:paraId="42700E71">
      <w:pPr>
        <w:pStyle w:val="6"/>
        <w:keepNext w:val="0"/>
        <w:keepLines w:val="0"/>
        <w:pageBreakBefore w:val="0"/>
        <w:widowControl/>
        <w:kinsoku/>
        <w:wordWrap/>
        <w:overflowPunct w:val="0"/>
        <w:topLinePunct w:val="0"/>
        <w:autoSpaceDE w:val="0"/>
        <w:autoSpaceDN w:val="0"/>
        <w:bidi w:val="0"/>
        <w:adjustRightInd w:val="0"/>
        <w:snapToGrid w:val="0"/>
        <w:spacing w:before="0" w:beforeAutospacing="0" w:after="0" w:line="560" w:lineRule="exact"/>
        <w:ind w:right="91" w:firstLine="672" w:firstLineChars="200"/>
        <w:jc w:val="both"/>
        <w:textAlignment w:val="baseline"/>
        <w:rPr>
          <w:rFonts w:hint="default" w:ascii="Times New Roman" w:hAnsi="Times New Roman" w:eastAsia="仿宋_GB2312" w:cs="Times New Roman"/>
          <w:snapToGrid w:val="0"/>
          <w:color w:val="000000"/>
          <w:spacing w:val="8"/>
          <w:kern w:val="0"/>
          <w:sz w:val="32"/>
          <w:szCs w:val="32"/>
          <w:lang w:val="zh-CN" w:eastAsia="en-US"/>
        </w:rPr>
      </w:pPr>
      <w:r>
        <w:rPr>
          <w:rFonts w:hint="default" w:ascii="Times New Roman" w:hAnsi="Times New Roman" w:eastAsia="仿宋_GB2312" w:cs="Times New Roman"/>
          <w:snapToGrid w:val="0"/>
          <w:color w:val="000000"/>
          <w:spacing w:val="8"/>
          <w:kern w:val="0"/>
          <w:sz w:val="32"/>
          <w:szCs w:val="32"/>
          <w:lang w:val="zh-CN" w:eastAsia="en-US"/>
        </w:rPr>
        <w:t>1</w:t>
      </w:r>
      <w:r>
        <w:rPr>
          <w:rFonts w:hint="default" w:ascii="Times New Roman" w:hAnsi="Times New Roman" w:eastAsia="仿宋_GB2312" w:cs="Times New Roman"/>
          <w:snapToGrid w:val="0"/>
          <w:color w:val="000000"/>
          <w:spacing w:val="8"/>
          <w:kern w:val="0"/>
          <w:sz w:val="32"/>
          <w:szCs w:val="32"/>
          <w:lang w:val="en" w:eastAsia="en-US"/>
        </w:rPr>
        <w:t>4.</w:t>
      </w:r>
      <w:r>
        <w:rPr>
          <w:rFonts w:hint="default" w:ascii="Times New Roman" w:hAnsi="Times New Roman" w:eastAsia="仿宋_GB2312" w:cs="Times New Roman"/>
          <w:snapToGrid w:val="0"/>
          <w:color w:val="000000"/>
          <w:spacing w:val="8"/>
          <w:kern w:val="0"/>
          <w:sz w:val="32"/>
          <w:szCs w:val="32"/>
          <w:lang w:val="zh-CN" w:eastAsia="en-US"/>
        </w:rPr>
        <w:t>购置办公设备项目：2025年预算数10.29万元，2025年拨付10.29万元，拨付率为100%，采购电脑后，提高干部职工的工作效率，增加群众的满意度。</w:t>
      </w:r>
    </w:p>
    <w:p w14:paraId="68F2A7B2">
      <w:pPr>
        <w:keepNext w:val="0"/>
        <w:keepLines w:val="0"/>
        <w:pageBreakBefore w:val="0"/>
        <w:kinsoku/>
        <w:wordWrap/>
        <w:overflowPunct w:val="0"/>
        <w:topLinePunct w:val="0"/>
        <w:bidi w:val="0"/>
        <w:spacing w:beforeAutospacing="0" w:line="560" w:lineRule="exact"/>
        <w:ind w:firstLine="640" w:firstLineChars="200"/>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二、评价结论及绩效分析</w:t>
      </w:r>
    </w:p>
    <w:p w14:paraId="10BE969A">
      <w:pPr>
        <w:keepNext w:val="0"/>
        <w:keepLines w:val="0"/>
        <w:pageBreakBefore w:val="0"/>
        <w:kinsoku/>
        <w:wordWrap/>
        <w:overflowPunct w:val="0"/>
        <w:topLinePunct w:val="0"/>
        <w:bidi w:val="0"/>
        <w:spacing w:beforeAutospacing="0" w:line="560" w:lineRule="exact"/>
        <w:ind w:firstLine="643" w:firstLineChars="200"/>
        <w:jc w:val="both"/>
        <w:rPr>
          <w:rFonts w:hint="default" w:ascii="Times New Roman" w:hAnsi="Times New Roman" w:eastAsia="楷体_GB2312" w:cs="Times New Roman"/>
          <w:b/>
          <w:bCs/>
          <w:sz w:val="32"/>
          <w:szCs w:val="32"/>
        </w:rPr>
      </w:pPr>
      <w:r>
        <w:rPr>
          <w:rFonts w:hint="default" w:ascii="Times New Roman" w:hAnsi="Times New Roman" w:eastAsia="楷体_GB2312" w:cs="Times New Roman"/>
          <w:b/>
          <w:bCs/>
          <w:sz w:val="32"/>
          <w:szCs w:val="32"/>
        </w:rPr>
        <w:t>（一）评价结论</w:t>
      </w:r>
    </w:p>
    <w:p w14:paraId="447C978F">
      <w:pPr>
        <w:keepNext w:val="0"/>
        <w:keepLines w:val="0"/>
        <w:pageBreakBefore w:val="0"/>
        <w:widowControl w:val="0"/>
        <w:pBdr>
          <w:bottom w:val="single" w:color="FFFFFF" w:sz="4" w:space="31"/>
        </w:pBdr>
        <w:kinsoku/>
        <w:wordWrap/>
        <w:overflowPunct w:val="0"/>
        <w:topLinePunct w:val="0"/>
        <w:autoSpaceDE/>
        <w:autoSpaceDN/>
        <w:bidi w:val="0"/>
        <w:adjustRightInd/>
        <w:snapToGrid/>
        <w:spacing w:beforeAutospacing="0" w:line="560" w:lineRule="exact"/>
        <w:ind w:left="0" w:firstLine="640" w:firstLineChars="200"/>
        <w:jc w:val="both"/>
        <w:textAlignment w:val="auto"/>
        <w:rPr>
          <w:rFonts w:hint="default" w:ascii="Times New Roman" w:hAnsi="Times New Roman" w:eastAsia="仿宋" w:cs="Times New Roman"/>
          <w:kern w:val="2"/>
          <w:sz w:val="32"/>
          <w:szCs w:val="32"/>
          <w:lang w:val="en-US" w:eastAsia="zh-CN" w:bidi="ar-SA"/>
        </w:rPr>
      </w:pPr>
      <w:r>
        <w:rPr>
          <w:rFonts w:hint="default" w:ascii="Times New Roman" w:hAnsi="Times New Roman" w:eastAsia="仿宋" w:cs="Times New Roman"/>
          <w:kern w:val="2"/>
          <w:sz w:val="32"/>
          <w:szCs w:val="32"/>
          <w:lang w:val="en-US" w:eastAsia="zh-CN" w:bidi="ar-SA"/>
        </w:rPr>
        <w:t>主动将绩效自评公开，从自评情况来看，我单位部门预算支出在保障本单位工作运转、履行职能职责上整体情况良好，预算编制比较精确、合理；为认真落实中央八项规定精神等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2"/>
        <w:gridCol w:w="1430"/>
      </w:tblGrid>
      <w:tr w14:paraId="71F68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22" w:type="dxa"/>
            <w:gridSpan w:val="2"/>
            <w:tcBorders>
              <w:top w:val="single" w:color="auto" w:sz="4" w:space="0"/>
              <w:left w:val="single" w:color="auto" w:sz="4" w:space="0"/>
              <w:bottom w:val="single" w:color="auto" w:sz="4" w:space="0"/>
              <w:right w:val="single" w:color="auto" w:sz="4" w:space="0"/>
            </w:tcBorders>
            <w:noWrap/>
            <w:vAlign w:val="top"/>
          </w:tcPr>
          <w:p w14:paraId="5299B261">
            <w:pPr>
              <w:pStyle w:val="5"/>
              <w:keepNext w:val="0"/>
              <w:keepLines w:val="0"/>
              <w:pageBreakBefore w:val="0"/>
              <w:widowControl w:val="0"/>
              <w:kinsoku/>
              <w:wordWrap/>
              <w:overflowPunct w:val="0"/>
              <w:topLinePunct w:val="0"/>
              <w:autoSpaceDE/>
              <w:autoSpaceDN/>
              <w:bidi w:val="0"/>
              <w:adjustRightInd/>
              <w:snapToGrid/>
              <w:spacing w:before="0"/>
              <w:jc w:val="center"/>
              <w:textAlignment w:val="auto"/>
              <w:rPr>
                <w:rFonts w:hint="default" w:ascii="Times New Roman" w:hAnsi="Times New Roman" w:eastAsia="黑体" w:cs="Times New Roman"/>
                <w:sz w:val="28"/>
                <w:szCs w:val="28"/>
                <w:vertAlign w:val="baseline"/>
                <w:lang w:val="en-US" w:eastAsia="zh-CN"/>
              </w:rPr>
            </w:pPr>
            <w:r>
              <w:rPr>
                <w:rFonts w:hint="eastAsia" w:ascii="Times New Roman" w:hAnsi="Times New Roman" w:eastAsia="黑体" w:cs="Times New Roman"/>
                <w:sz w:val="36"/>
                <w:szCs w:val="36"/>
                <w:vertAlign w:val="baseline"/>
                <w:lang w:val="en-US" w:eastAsia="zh-CN"/>
              </w:rPr>
              <w:t>项目绩效评价表</w:t>
            </w:r>
          </w:p>
        </w:tc>
      </w:tr>
      <w:tr w14:paraId="5ACA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092" w:type="dxa"/>
            <w:tcBorders>
              <w:top w:val="single" w:color="auto" w:sz="4" w:space="0"/>
              <w:left w:val="single" w:color="auto" w:sz="4" w:space="0"/>
              <w:bottom w:val="single" w:color="auto" w:sz="4" w:space="0"/>
              <w:right w:val="single" w:color="auto" w:sz="4" w:space="0"/>
            </w:tcBorders>
            <w:noWrap/>
            <w:vAlign w:val="top"/>
          </w:tcPr>
          <w:p w14:paraId="6B35FC11">
            <w:pPr>
              <w:pStyle w:val="5"/>
              <w:keepNext w:val="0"/>
              <w:keepLines w:val="0"/>
              <w:pageBreakBefore w:val="0"/>
              <w:widowControl w:val="0"/>
              <w:kinsoku/>
              <w:wordWrap/>
              <w:overflowPunct w:val="0"/>
              <w:topLinePunct w:val="0"/>
              <w:autoSpaceDE/>
              <w:autoSpaceDN/>
              <w:bidi w:val="0"/>
              <w:adjustRightInd/>
              <w:snapToGrid/>
              <w:spacing w:before="0"/>
              <w:jc w:val="center"/>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项目名称</w:t>
            </w:r>
          </w:p>
        </w:tc>
        <w:tc>
          <w:tcPr>
            <w:tcW w:w="1430" w:type="dxa"/>
            <w:tcBorders>
              <w:top w:val="single" w:color="auto" w:sz="4" w:space="0"/>
              <w:left w:val="single" w:color="auto" w:sz="4" w:space="0"/>
              <w:bottom w:val="single" w:color="auto" w:sz="4" w:space="0"/>
              <w:right w:val="single" w:color="auto" w:sz="4" w:space="0"/>
            </w:tcBorders>
            <w:noWrap/>
            <w:vAlign w:val="top"/>
          </w:tcPr>
          <w:p w14:paraId="2AC14D54">
            <w:pPr>
              <w:pStyle w:val="5"/>
              <w:keepNext w:val="0"/>
              <w:keepLines w:val="0"/>
              <w:pageBreakBefore w:val="0"/>
              <w:widowControl w:val="0"/>
              <w:kinsoku/>
              <w:wordWrap/>
              <w:overflowPunct w:val="0"/>
              <w:topLinePunct w:val="0"/>
              <w:autoSpaceDE/>
              <w:autoSpaceDN/>
              <w:bidi w:val="0"/>
              <w:adjustRightInd/>
              <w:snapToGrid/>
              <w:spacing w:before="0"/>
              <w:jc w:val="center"/>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评价得分</w:t>
            </w:r>
          </w:p>
        </w:tc>
      </w:tr>
      <w:tr w14:paraId="7B677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506FB130">
            <w:pPr>
              <w:pStyle w:val="5"/>
              <w:keepNext w:val="0"/>
              <w:keepLines w:val="0"/>
              <w:pageBreakBefore w:val="0"/>
              <w:kinsoku/>
              <w:wordWrap/>
              <w:overflowPunct w:val="0"/>
              <w:topLinePunct w:val="0"/>
              <w:bidi w:val="0"/>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snapToGrid w:val="0"/>
                <w:color w:val="000000"/>
                <w:spacing w:val="8"/>
                <w:kern w:val="0"/>
                <w:sz w:val="32"/>
                <w:szCs w:val="32"/>
                <w:lang w:val="zh-CN" w:eastAsia="en-US"/>
              </w:rPr>
              <w:t>扎窝镇2024年农村安全饮水提升改造项目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327A5A90">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2801F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67700300">
            <w:pPr>
              <w:pStyle w:val="5"/>
              <w:keepNext w:val="0"/>
              <w:keepLines w:val="0"/>
              <w:pageBreakBefore w:val="0"/>
              <w:kinsoku/>
              <w:wordWrap/>
              <w:overflowPunct w:val="0"/>
              <w:topLinePunct w:val="0"/>
              <w:bidi w:val="0"/>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扎窝镇罗尔坝村二面河果蔬园区产业路建设项目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2EDE5787">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7CEEC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126A98C3">
            <w:pPr>
              <w:pStyle w:val="5"/>
              <w:keepNext w:val="0"/>
              <w:keepLines w:val="0"/>
              <w:pageBreakBefore w:val="0"/>
              <w:kinsoku/>
              <w:wordWrap/>
              <w:overflowPunct w:val="0"/>
              <w:topLinePunct w:val="0"/>
              <w:bidi w:val="0"/>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扎窝镇俄窝村产业道路提升工程</w:t>
            </w:r>
          </w:p>
        </w:tc>
        <w:tc>
          <w:tcPr>
            <w:tcW w:w="1430" w:type="dxa"/>
            <w:tcBorders>
              <w:top w:val="single" w:color="auto" w:sz="4" w:space="0"/>
              <w:left w:val="single" w:color="auto" w:sz="4" w:space="0"/>
              <w:bottom w:val="single" w:color="auto" w:sz="4" w:space="0"/>
              <w:right w:val="single" w:color="auto" w:sz="4" w:space="0"/>
            </w:tcBorders>
            <w:noWrap/>
            <w:vAlign w:val="top"/>
          </w:tcPr>
          <w:p w14:paraId="0B513538">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0143B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1AECE9A4">
            <w:pPr>
              <w:pStyle w:val="5"/>
              <w:keepNext w:val="0"/>
              <w:keepLines w:val="0"/>
              <w:pageBreakBefore w:val="0"/>
              <w:kinsoku/>
              <w:wordWrap/>
              <w:overflowPunct w:val="0"/>
              <w:topLinePunct w:val="0"/>
              <w:bidi w:val="0"/>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俄窝村美丽乡村环境综合整治项目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701CC588">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498E9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7D953C23">
            <w:pPr>
              <w:pStyle w:val="5"/>
              <w:keepNext w:val="0"/>
              <w:keepLines w:val="0"/>
              <w:pageBreakBefore w:val="0"/>
              <w:kinsoku/>
              <w:wordWrap/>
              <w:overflowPunct w:val="0"/>
              <w:topLinePunct w:val="0"/>
              <w:bidi w:val="0"/>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snapToGrid w:val="0"/>
                <w:color w:val="000000"/>
                <w:spacing w:val="8"/>
                <w:kern w:val="0"/>
                <w:sz w:val="32"/>
                <w:szCs w:val="32"/>
                <w:lang w:val="zh-CN" w:eastAsia="en-US"/>
              </w:rPr>
              <w:t>乡镇避险转移经费项目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143E0EE9">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4E37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68535541">
            <w:pPr>
              <w:pStyle w:val="5"/>
              <w:keepNext w:val="0"/>
              <w:keepLines w:val="0"/>
              <w:pageBreakBefore w:val="0"/>
              <w:kinsoku/>
              <w:wordWrap/>
              <w:overflowPunct w:val="0"/>
              <w:topLinePunct w:val="0"/>
              <w:bidi w:val="0"/>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黑水县2024年省星级现代农业园区激励补助项目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029C51B2">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3516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0A7D110D">
            <w:pPr>
              <w:pStyle w:val="5"/>
              <w:keepNext w:val="0"/>
              <w:keepLines w:val="0"/>
              <w:pageBreakBefore w:val="0"/>
              <w:kinsoku/>
              <w:wordWrap/>
              <w:overflowPunct w:val="0"/>
              <w:topLinePunct w:val="0"/>
              <w:bidi w:val="0"/>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snapToGrid w:val="0"/>
                <w:color w:val="000000"/>
                <w:spacing w:val="8"/>
                <w:kern w:val="0"/>
                <w:sz w:val="32"/>
                <w:szCs w:val="32"/>
                <w:lang w:val="zh-CN" w:eastAsia="en-US"/>
              </w:rPr>
              <w:t>乡镇武装工作经费项目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2D8C762C">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284C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09234737">
            <w:pPr>
              <w:pStyle w:val="5"/>
              <w:keepNext w:val="0"/>
              <w:keepLines w:val="0"/>
              <w:pageBreakBefore w:val="0"/>
              <w:kinsoku/>
              <w:wordWrap/>
              <w:overflowPunct w:val="0"/>
              <w:topLinePunct w:val="0"/>
              <w:bidi w:val="0"/>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扎窝镇扎窝村、罗尔坝村订单基地设施采购项目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0C715F85">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02B7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6F2A0529">
            <w:pPr>
              <w:pStyle w:val="5"/>
              <w:keepNext w:val="0"/>
              <w:keepLines w:val="0"/>
              <w:pageBreakBefore w:val="0"/>
              <w:kinsoku/>
              <w:wordWrap/>
              <w:overflowPunct w:val="0"/>
              <w:topLinePunct w:val="0"/>
              <w:bidi w:val="0"/>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扎窝镇罗尔坝村二面河组、罗尔坝组产业路巩固提升项目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1449C31F">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249EF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4ECBA7A3">
            <w:pPr>
              <w:pStyle w:val="5"/>
              <w:keepNext w:val="0"/>
              <w:keepLines w:val="0"/>
              <w:pageBreakBefore w:val="0"/>
              <w:kinsoku/>
              <w:wordWrap/>
              <w:overflowPunct w:val="0"/>
              <w:topLinePunct w:val="0"/>
              <w:bidi w:val="0"/>
              <w:rPr>
                <w:rFonts w:hint="default" w:ascii="Times New Roman" w:hAnsi="Times New Roman" w:eastAsia="仿宋_GB2312" w:cs="Times New Roman"/>
                <w:b w:val="0"/>
                <w:bCs w:val="0"/>
                <w:sz w:val="32"/>
                <w:szCs w:val="32"/>
                <w:vertAlign w:val="baseline"/>
                <w:lang w:val="en-US" w:eastAsia="zh-CN"/>
              </w:rPr>
            </w:pPr>
            <w:r>
              <w:rPr>
                <w:rFonts w:hint="default" w:ascii="Times New Roman" w:hAnsi="Times New Roman" w:eastAsia="仿宋_GB2312" w:cs="Times New Roman"/>
                <w:color w:val="000000"/>
                <w:sz w:val="32"/>
                <w:szCs w:val="32"/>
                <w:highlight w:val="none"/>
                <w:shd w:val="clear" w:color="auto" w:fill="auto"/>
                <w:lang w:eastAsia="zh-CN"/>
              </w:rPr>
              <w:t>扎窝镇俄窝村产业道路巩固提升项目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24612993">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47FFF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72E2C85A">
            <w:pPr>
              <w:pStyle w:val="5"/>
              <w:keepNext w:val="0"/>
              <w:keepLines w:val="0"/>
              <w:pageBreakBefore w:val="0"/>
              <w:kinsoku/>
              <w:wordWrap/>
              <w:overflowPunct w:val="0"/>
              <w:topLinePunct w:val="0"/>
              <w:bidi w:val="0"/>
              <w:rPr>
                <w:rFonts w:hint="default" w:ascii="Times New Roman" w:hAnsi="Times New Roman" w:eastAsia="仿宋_GB2312" w:cs="Times New Roman"/>
                <w:spacing w:val="11"/>
                <w:sz w:val="32"/>
                <w:szCs w:val="32"/>
              </w:rPr>
            </w:pPr>
            <w:r>
              <w:rPr>
                <w:rFonts w:hint="default" w:ascii="Times New Roman" w:hAnsi="Times New Roman" w:eastAsia="仿宋_GB2312" w:cs="Times New Roman"/>
                <w:color w:val="000000"/>
                <w:sz w:val="32"/>
                <w:szCs w:val="32"/>
                <w:highlight w:val="none"/>
                <w:shd w:val="clear" w:color="auto" w:fill="auto"/>
                <w:lang w:eastAsia="zh-CN"/>
              </w:rPr>
              <w:t>罗尔坝村集体经济生猪养殖场生产能力提升服务建设项目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5FCF4A38">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46354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09BFEEEB">
            <w:pPr>
              <w:pStyle w:val="5"/>
              <w:keepNext w:val="0"/>
              <w:keepLines w:val="0"/>
              <w:pageBreakBefore w:val="0"/>
              <w:kinsoku/>
              <w:wordWrap/>
              <w:overflowPunct w:val="0"/>
              <w:topLinePunct w:val="0"/>
              <w:bidi w:val="0"/>
              <w:rPr>
                <w:rFonts w:hint="default" w:ascii="Times New Roman" w:hAnsi="Times New Roman" w:eastAsia="仿宋_GB2312" w:cs="Times New Roman"/>
                <w:color w:val="000000"/>
                <w:sz w:val="32"/>
                <w:szCs w:val="32"/>
                <w:highlight w:val="none"/>
                <w:shd w:val="clear" w:color="auto" w:fill="auto"/>
                <w:lang w:eastAsia="zh-CN"/>
              </w:rPr>
            </w:pPr>
            <w:r>
              <w:rPr>
                <w:rFonts w:hint="default" w:ascii="Times New Roman" w:hAnsi="Times New Roman" w:eastAsia="仿宋_GB2312" w:cs="Times New Roman"/>
                <w:color w:val="000000"/>
                <w:sz w:val="32"/>
                <w:szCs w:val="32"/>
                <w:highlight w:val="none"/>
                <w:shd w:val="clear" w:color="auto" w:fill="auto"/>
                <w:lang w:eastAsia="zh-CN"/>
              </w:rPr>
              <w:t>黑水县扎窝镇西厘村民族团结进步示范村项目</w:t>
            </w:r>
          </w:p>
        </w:tc>
        <w:tc>
          <w:tcPr>
            <w:tcW w:w="1430" w:type="dxa"/>
            <w:tcBorders>
              <w:top w:val="single" w:color="auto" w:sz="4" w:space="0"/>
              <w:left w:val="single" w:color="auto" w:sz="4" w:space="0"/>
              <w:bottom w:val="single" w:color="auto" w:sz="4" w:space="0"/>
              <w:right w:val="single" w:color="auto" w:sz="4" w:space="0"/>
            </w:tcBorders>
            <w:noWrap/>
            <w:vAlign w:val="top"/>
          </w:tcPr>
          <w:p w14:paraId="28D2C6B5">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783A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0E7F5B39">
            <w:pPr>
              <w:pStyle w:val="5"/>
              <w:keepNext w:val="0"/>
              <w:keepLines w:val="0"/>
              <w:pageBreakBefore w:val="0"/>
              <w:kinsoku/>
              <w:wordWrap/>
              <w:overflowPunct w:val="0"/>
              <w:topLinePunct w:val="0"/>
              <w:bidi w:val="0"/>
              <w:rPr>
                <w:rFonts w:hint="default" w:ascii="Times New Roman" w:hAnsi="Times New Roman" w:eastAsia="仿宋_GB2312" w:cs="Times New Roman"/>
                <w:color w:val="000000"/>
                <w:sz w:val="32"/>
                <w:szCs w:val="32"/>
                <w:highlight w:val="none"/>
                <w:shd w:val="clear" w:color="auto" w:fill="auto"/>
                <w:lang w:eastAsia="zh-CN"/>
              </w:rPr>
            </w:pPr>
            <w:r>
              <w:rPr>
                <w:rFonts w:hint="default" w:ascii="Times New Roman" w:hAnsi="Times New Roman" w:eastAsia="仿宋_GB2312" w:cs="Times New Roman"/>
                <w:color w:val="000000"/>
                <w:sz w:val="32"/>
                <w:szCs w:val="32"/>
                <w:highlight w:val="none"/>
                <w:shd w:val="clear" w:color="auto" w:fill="auto"/>
                <w:lang w:val="en-US" w:eastAsia="zh-CN"/>
              </w:rPr>
              <w:t>2</w:t>
            </w:r>
            <w:r>
              <w:rPr>
                <w:rFonts w:hint="default" w:ascii="Times New Roman" w:hAnsi="Times New Roman" w:eastAsia="仿宋_GB2312" w:cs="Times New Roman"/>
                <w:color w:val="000000"/>
                <w:sz w:val="32"/>
                <w:szCs w:val="32"/>
                <w:highlight w:val="none"/>
                <w:shd w:val="clear" w:color="auto" w:fill="auto"/>
                <w:lang w:eastAsia="zh-CN"/>
              </w:rPr>
              <w:t>025年黑水县扎窝镇克别村特色产业（肉牛养殖基地）提升改造项目第一期</w:t>
            </w:r>
          </w:p>
        </w:tc>
        <w:tc>
          <w:tcPr>
            <w:tcW w:w="1430" w:type="dxa"/>
            <w:tcBorders>
              <w:top w:val="single" w:color="auto" w:sz="4" w:space="0"/>
              <w:left w:val="single" w:color="auto" w:sz="4" w:space="0"/>
              <w:bottom w:val="single" w:color="auto" w:sz="4" w:space="0"/>
              <w:right w:val="single" w:color="auto" w:sz="4" w:space="0"/>
            </w:tcBorders>
            <w:noWrap/>
            <w:vAlign w:val="top"/>
          </w:tcPr>
          <w:p w14:paraId="3619AA25">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r w14:paraId="0CC3A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2" w:type="dxa"/>
            <w:tcBorders>
              <w:top w:val="single" w:color="auto" w:sz="4" w:space="0"/>
              <w:left w:val="single" w:color="auto" w:sz="4" w:space="0"/>
              <w:bottom w:val="single" w:color="auto" w:sz="4" w:space="0"/>
              <w:right w:val="single" w:color="auto" w:sz="4" w:space="0"/>
            </w:tcBorders>
            <w:noWrap/>
            <w:vAlign w:val="top"/>
          </w:tcPr>
          <w:p w14:paraId="69E1A375">
            <w:pPr>
              <w:pStyle w:val="5"/>
              <w:keepNext w:val="0"/>
              <w:keepLines w:val="0"/>
              <w:pageBreakBefore w:val="0"/>
              <w:kinsoku/>
              <w:wordWrap/>
              <w:overflowPunct w:val="0"/>
              <w:topLinePunct w:val="0"/>
              <w:bidi w:val="0"/>
              <w:rPr>
                <w:rFonts w:hint="default" w:ascii="Times New Roman" w:hAnsi="Times New Roman" w:eastAsia="仿宋_GB2312" w:cs="Times New Roman"/>
                <w:color w:val="000000"/>
                <w:sz w:val="32"/>
                <w:szCs w:val="32"/>
                <w:highlight w:val="none"/>
                <w:shd w:val="clear" w:color="auto" w:fill="auto"/>
                <w:lang w:eastAsia="zh-CN"/>
              </w:rPr>
            </w:pPr>
            <w:r>
              <w:rPr>
                <w:rFonts w:hint="default" w:ascii="Times New Roman" w:hAnsi="Times New Roman" w:eastAsia="仿宋_GB2312" w:cs="Times New Roman"/>
                <w:snapToGrid w:val="0"/>
                <w:color w:val="000000"/>
                <w:spacing w:val="8"/>
                <w:kern w:val="0"/>
                <w:sz w:val="32"/>
                <w:szCs w:val="32"/>
                <w:lang w:val="zh-CN" w:eastAsia="en-US"/>
              </w:rPr>
              <w:t>购置办公设备</w:t>
            </w:r>
          </w:p>
        </w:tc>
        <w:tc>
          <w:tcPr>
            <w:tcW w:w="1430" w:type="dxa"/>
            <w:tcBorders>
              <w:top w:val="single" w:color="auto" w:sz="4" w:space="0"/>
              <w:left w:val="single" w:color="auto" w:sz="4" w:space="0"/>
              <w:bottom w:val="single" w:color="auto" w:sz="4" w:space="0"/>
              <w:right w:val="single" w:color="auto" w:sz="4" w:space="0"/>
            </w:tcBorders>
            <w:noWrap/>
            <w:vAlign w:val="top"/>
          </w:tcPr>
          <w:p w14:paraId="779D3790">
            <w:pPr>
              <w:pStyle w:val="5"/>
              <w:keepNext w:val="0"/>
              <w:keepLines w:val="0"/>
              <w:pageBreakBefore w:val="0"/>
              <w:kinsoku/>
              <w:wordWrap/>
              <w:overflowPunct w:val="0"/>
              <w:topLinePunct w:val="0"/>
              <w:bidi w:val="0"/>
              <w:jc w:val="center"/>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90</w:t>
            </w:r>
          </w:p>
        </w:tc>
      </w:tr>
    </w:tbl>
    <w:p w14:paraId="3E42883E">
      <w:pPr>
        <w:keepNext w:val="0"/>
        <w:keepLines w:val="0"/>
        <w:pageBreakBefore w:val="0"/>
        <w:widowControl w:val="0"/>
        <w:kinsoku/>
        <w:wordWrap/>
        <w:overflowPunct w:val="0"/>
        <w:topLinePunct w:val="0"/>
        <w:autoSpaceDE/>
        <w:autoSpaceDN/>
        <w:bidi w:val="0"/>
        <w:adjustRightInd/>
        <w:snapToGrid/>
        <w:spacing w:beforeAutospacing="0" w:line="560" w:lineRule="exact"/>
        <w:ind w:firstLine="643" w:firstLineChars="200"/>
        <w:jc w:val="both"/>
        <w:textAlignment w:val="auto"/>
        <w:rPr>
          <w:rFonts w:hint="default" w:ascii="Times New Roman" w:hAnsi="Times New Roman" w:eastAsia="楷体_GB2312" w:cs="Times New Roman"/>
          <w:b/>
          <w:bCs/>
          <w:sz w:val="32"/>
          <w:szCs w:val="32"/>
        </w:rPr>
      </w:pPr>
    </w:p>
    <w:p w14:paraId="664ABB14">
      <w:pPr>
        <w:keepNext w:val="0"/>
        <w:keepLines w:val="0"/>
        <w:pageBreakBefore w:val="0"/>
        <w:widowControl w:val="0"/>
        <w:kinsoku/>
        <w:wordWrap/>
        <w:overflowPunct w:val="0"/>
        <w:topLinePunct w:val="0"/>
        <w:autoSpaceDE/>
        <w:autoSpaceDN/>
        <w:bidi w:val="0"/>
        <w:adjustRightInd/>
        <w:snapToGrid/>
        <w:spacing w:beforeAutospacing="0" w:line="560" w:lineRule="exact"/>
        <w:ind w:firstLine="643" w:firstLineChars="200"/>
        <w:jc w:val="both"/>
        <w:textAlignment w:val="auto"/>
        <w:rPr>
          <w:rFonts w:hint="default" w:ascii="Times New Roman" w:hAnsi="Times New Roman" w:eastAsia="楷体_GB2312" w:cs="Times New Roman"/>
          <w:b/>
          <w:bCs/>
          <w:sz w:val="32"/>
          <w:szCs w:val="32"/>
        </w:rPr>
      </w:pPr>
      <w:bookmarkStart w:id="0" w:name="_GoBack"/>
      <w:bookmarkEnd w:id="0"/>
      <w:r>
        <w:rPr>
          <w:rFonts w:hint="default" w:ascii="Times New Roman" w:hAnsi="Times New Roman" w:eastAsia="楷体_GB2312" w:cs="Times New Roman"/>
          <w:b/>
          <w:bCs/>
          <w:sz w:val="32"/>
          <w:szCs w:val="32"/>
        </w:rPr>
        <w:t>（二）绩效分析</w:t>
      </w:r>
    </w:p>
    <w:p w14:paraId="3D630F30">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1.</w:t>
      </w:r>
      <w:r>
        <w:rPr>
          <w:rFonts w:hint="default" w:ascii="Times New Roman" w:hAnsi="Times New Roman" w:eastAsia="仿宋_GB2312" w:cs="Times New Roman"/>
          <w:sz w:val="32"/>
          <w:szCs w:val="32"/>
        </w:rPr>
        <w:t>项目决策</w:t>
      </w:r>
    </w:p>
    <w:p w14:paraId="54F33FFB">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按照相关</w:t>
      </w:r>
      <w:r>
        <w:rPr>
          <w:rFonts w:hint="default" w:ascii="Times New Roman" w:hAnsi="Times New Roman" w:eastAsia="仿宋_GB2312" w:cs="Times New Roman"/>
          <w:sz w:val="32"/>
          <w:szCs w:val="32"/>
        </w:rPr>
        <w:t>政策依据和政策完善，政策和需求的吻合程度</w:t>
      </w:r>
      <w:r>
        <w:rPr>
          <w:rFonts w:hint="default" w:ascii="Times New Roman" w:hAnsi="Times New Roman" w:eastAsia="仿宋_GB2312" w:cs="Times New Roman"/>
          <w:sz w:val="32"/>
          <w:szCs w:val="32"/>
          <w:lang w:val="en-US" w:eastAsia="zh-CN"/>
        </w:rPr>
        <w:t>100%</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预算内经费和专项基金我单位按照有关法律法规和财务制度严格执行，经费组织决算及报表的审核、报送与财政部门逐一核对，确保经费预决算的严肃性、准确性。</w:t>
      </w:r>
    </w:p>
    <w:p w14:paraId="0322C070">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决策程序：项目设立、调整延续等方面符合资金管理基本规范和决策程序要求。</w:t>
      </w:r>
    </w:p>
    <w:p w14:paraId="362D676D">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规划论证：项目规划论证符合</w:t>
      </w:r>
      <w:r>
        <w:rPr>
          <w:rFonts w:hint="default" w:ascii="Times New Roman" w:hAnsi="Times New Roman" w:eastAsia="仿宋_GB2312" w:cs="Times New Roman"/>
          <w:sz w:val="32"/>
          <w:szCs w:val="32"/>
          <w:lang w:eastAsia="zh-CN"/>
        </w:rPr>
        <w:t>中央、省委</w:t>
      </w:r>
      <w:r>
        <w:rPr>
          <w:rFonts w:hint="default" w:ascii="Times New Roman" w:hAnsi="Times New Roman" w:eastAsia="仿宋_GB2312" w:cs="Times New Roman"/>
          <w:sz w:val="32"/>
          <w:szCs w:val="32"/>
        </w:rPr>
        <w:t>要求，项目绩效目标设置科学合理，项目资金与项目总体规划、相关行业事业发展相匹配，聚焦重大任务、重点领域、重点环节和重点项目。</w:t>
      </w:r>
    </w:p>
    <w:p w14:paraId="14B0333A">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资金投向：项目</w:t>
      </w:r>
      <w:r>
        <w:rPr>
          <w:rFonts w:hint="default" w:ascii="Times New Roman" w:hAnsi="Times New Roman" w:eastAsia="仿宋_GB2312" w:cs="Times New Roman"/>
          <w:sz w:val="32"/>
          <w:szCs w:val="32"/>
          <w:lang w:eastAsia="zh-CN"/>
        </w:rPr>
        <w:t>资金</w:t>
      </w:r>
      <w:r>
        <w:rPr>
          <w:rFonts w:hint="default" w:ascii="Times New Roman" w:hAnsi="Times New Roman" w:eastAsia="仿宋_GB2312" w:cs="Times New Roman"/>
          <w:sz w:val="32"/>
          <w:szCs w:val="32"/>
        </w:rPr>
        <w:t>与项目总体规划、相关行业事业发展相匹配，聚焦重大任务、重点领域、重点环节和重点项目。体现“集中力量办大事”原则，避免“撒胡椒面”。</w:t>
      </w:r>
    </w:p>
    <w:p w14:paraId="771E1DC5">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2.</w:t>
      </w:r>
      <w:r>
        <w:rPr>
          <w:rFonts w:hint="default" w:ascii="Times New Roman" w:hAnsi="Times New Roman" w:eastAsia="仿宋_GB2312" w:cs="Times New Roman"/>
          <w:sz w:val="32"/>
          <w:szCs w:val="32"/>
        </w:rPr>
        <w:t>项目管理</w:t>
      </w:r>
    </w:p>
    <w:p w14:paraId="4DCB02F4">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制度办法：项目制度办法体系健全、要素完备。资金管理办法等管理制度体系健全完善，不存在管理制度缺失、管理办法过期情况。</w:t>
      </w:r>
    </w:p>
    <w:p w14:paraId="706907E6">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分配管理：项目资金分配因素选取、权重设置、区域分布，项目管理、审批符合管理要求，管资金、项目、政策管绩效，项目绩效监管按要求开展，对下指导有力有效。</w:t>
      </w:r>
    </w:p>
    <w:p w14:paraId="636D2FCC">
      <w:pPr>
        <w:keepNext w:val="0"/>
        <w:keepLines w:val="0"/>
        <w:pageBreakBefore w:val="0"/>
        <w:widowControl w:val="0"/>
        <w:kinsoku/>
        <w:wordWrap/>
        <w:overflowPunct w:val="0"/>
        <w:topLinePunct w:val="0"/>
        <w:autoSpaceDE/>
        <w:autoSpaceDN/>
        <w:bidi w:val="0"/>
        <w:adjustRightInd/>
        <w:snapToGrid/>
        <w:spacing w:line="560" w:lineRule="exact"/>
        <w:ind w:left="0"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绩效监管</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rPr>
        <w:t>明确要求“事前评估</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rPr>
        <w:t>事中监控</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rPr>
        <w:t>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局将绩效理念融入预算编制、执行、监督全过程，抓好项目效益是否提升的“落脚点”，发挥绩效评价导向作用，通过奖优惩劣，确保被评价单位把每一笔钱都用在刀刃上、紧要处，力求项目效益提升。</w:t>
      </w:r>
    </w:p>
    <w:p w14:paraId="42963BC6">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3.</w:t>
      </w:r>
      <w:r>
        <w:rPr>
          <w:rFonts w:hint="default" w:ascii="Times New Roman" w:hAnsi="Times New Roman" w:eastAsia="仿宋_GB2312" w:cs="Times New Roman"/>
          <w:sz w:val="32"/>
          <w:szCs w:val="32"/>
        </w:rPr>
        <w:t>项目绩效</w:t>
      </w:r>
    </w:p>
    <w:p w14:paraId="0E25F115">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项目目标完成情况（数量、质量、时效、成本），项目效益情况（经济效益、项目社会效益、生态效益、可持续效益、公平性、资金使用效率、受益群体满意度等）。</w:t>
      </w:r>
    </w:p>
    <w:p w14:paraId="0EB140DD">
      <w:pPr>
        <w:keepNext w:val="0"/>
        <w:keepLines w:val="0"/>
        <w:pageBreakBefore w:val="0"/>
        <w:widowControl w:val="0"/>
        <w:kinsoku/>
        <w:wordWrap/>
        <w:overflowPunct w:val="0"/>
        <w:topLinePunct w:val="0"/>
        <w:autoSpaceDE/>
        <w:autoSpaceDN/>
        <w:bidi w:val="0"/>
        <w:adjustRightInd/>
        <w:snapToGrid/>
        <w:spacing w:beforeAutospacing="0"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lang w:eastAsia="zh-CN"/>
        </w:rPr>
        <w:t>三、</w:t>
      </w:r>
      <w:r>
        <w:rPr>
          <w:rFonts w:hint="default" w:ascii="Times New Roman" w:hAnsi="Times New Roman" w:eastAsia="黑体" w:cs="Times New Roman"/>
          <w:sz w:val="32"/>
          <w:szCs w:val="32"/>
        </w:rPr>
        <w:t>存在主要问题</w:t>
      </w:r>
    </w:p>
    <w:p w14:paraId="7525F38F">
      <w:pPr>
        <w:pStyle w:val="12"/>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无</w:t>
      </w:r>
    </w:p>
    <w:p w14:paraId="25CBF0ED">
      <w:pPr>
        <w:keepNext w:val="0"/>
        <w:keepLines w:val="0"/>
        <w:pageBreakBefore w:val="0"/>
        <w:widowControl w:val="0"/>
        <w:kinsoku/>
        <w:wordWrap/>
        <w:overflowPunct w:val="0"/>
        <w:topLinePunct w:val="0"/>
        <w:autoSpaceDE/>
        <w:autoSpaceDN/>
        <w:bidi w:val="0"/>
        <w:adjustRightInd/>
        <w:snapToGrid/>
        <w:spacing w:beforeAutospacing="0" w:line="56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四、相关措施建议</w:t>
      </w:r>
    </w:p>
    <w:p w14:paraId="7DED0D75">
      <w:pPr>
        <w:pStyle w:val="12"/>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无</w:t>
      </w:r>
    </w:p>
    <w:p w14:paraId="02FB7F1D">
      <w:pPr>
        <w:pStyle w:val="12"/>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lang w:val="en-US" w:eastAsia="zh-CN" w:bidi="ar-SA"/>
        </w:rPr>
        <w:sectPr>
          <w:footerReference r:id="rId3" w:type="default"/>
          <w:pgSz w:w="11906" w:h="16838"/>
          <w:pgMar w:top="2098" w:right="1474" w:bottom="1984" w:left="1587" w:header="851" w:footer="992" w:gutter="0"/>
          <w:pgNumType w:fmt="numberInDash"/>
          <w:cols w:space="720" w:num="1"/>
          <w:docGrid w:type="lines" w:linePitch="312" w:charSpace="0"/>
        </w:sectPr>
      </w:pPr>
    </w:p>
    <w:p w14:paraId="7CD311CC">
      <w:pPr>
        <w:keepNext w:val="0"/>
        <w:keepLines w:val="0"/>
        <w:pageBreakBefore w:val="0"/>
        <w:kinsoku/>
        <w:wordWrap/>
        <w:overflowPunct w:val="0"/>
        <w:topLinePunct w:val="0"/>
        <w:bidi w:val="0"/>
        <w:rPr>
          <w:rFonts w:hint="default" w:ascii="Times New Roman" w:hAnsi="Times New Roman" w:eastAsia="仿宋_GB2312" w:cs="Times New Roman"/>
          <w:sz w:val="32"/>
          <w:szCs w:val="32"/>
          <w:lang w:eastAsia="zh-CN"/>
        </w:rPr>
      </w:pP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9"/>
        <w:gridCol w:w="1726"/>
        <w:gridCol w:w="1437"/>
        <w:gridCol w:w="1933"/>
        <w:gridCol w:w="641"/>
        <w:gridCol w:w="1392"/>
        <w:gridCol w:w="1182"/>
        <w:gridCol w:w="1352"/>
        <w:gridCol w:w="760"/>
        <w:gridCol w:w="621"/>
        <w:gridCol w:w="2231"/>
      </w:tblGrid>
      <w:tr w14:paraId="54E32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0CAD2A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77F03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56F62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898E26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51322824T000011818871-扎窝镇2024年农村安全饮水提升改造项目</w:t>
            </w:r>
          </w:p>
        </w:tc>
      </w:tr>
      <w:tr w14:paraId="2E748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90F15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8120C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5BDF1A0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B52EE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70472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B375C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B7173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BD84A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575C48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18EBE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0C7D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DBFF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C5D27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饮用水安全是人类的基本需求，是反映社会、经济发展和居民生活质量的重要标志。获得安全饮用水是人类生存的基本需求。党中央、国务院领导高度重视饮水安全工作，要求把“切实保护好饮用水源，让群众喝上放心水”作为首要任务，把“让人民群众喝上干净的水、呼吸清新的空气，有更好的工作和生活环境”作为政府工作的目标。饮水安全问题直接关系到广大人民群众的健康。切实做好饮水安全保障工作，是维护广大人民群众根本利益、落实乡村振兴的基本要求， 是把以人为本真正落到实处的紧迫任务。</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EDDABA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7DC07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34B4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D120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BA865B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实做好饮水安全保障工作，是维护广大人民群众根本利益、落实乡村振兴的基本要求， 是把以人为本真正落到实处的紧迫任务。</w:t>
            </w:r>
          </w:p>
        </w:tc>
      </w:tr>
      <w:tr w14:paraId="313B9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5718F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2B50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4C65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C6BE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4E9F5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08B3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6E2E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34B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2E50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4A47E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D0EF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C248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992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1195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5.61</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E689B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5.61</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84A2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7A31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8C48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0F7DA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329D4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A112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3D7B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C5FB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C6F9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5.61</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C559C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5.61</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7323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4855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FAB6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D104E">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7170A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C45F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D82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A3B6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6222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3E09F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78FD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DF93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86F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83B13">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763D3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149D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E087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83F9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7E00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17722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2726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E7C8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5CD9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FBD0A">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5F22F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F980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0385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758A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B4CF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0270F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4346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92AB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AB7C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EE9EF">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51FDB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9E38B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BDAB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4965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CB29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1EBF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9EA8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5B26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9715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2ACE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65A4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43A7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21E6D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0B79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3361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0D76A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2BE9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水箱</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F776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C2C6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96B7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33D9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108E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7D34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5B06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5B5A0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3071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46B4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BE73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452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提升取水井</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2C31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C6F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4DB4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0596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B35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9FF2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B01A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ACAD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70CD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ED1D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F1E5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C854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闸阀井</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8063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B836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16</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D096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B98A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F81F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2400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EE48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0F73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E793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4DE4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BE3E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B548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减压阀井</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57B6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0B89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C1D5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6764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CF05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D343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93BE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CF74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E109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E596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2621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5718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新建输水管道</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D4BA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5FFB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9366</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91A1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2103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6EE9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D13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E7F5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21AD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9BBC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CAB3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DBAA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E8E0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3985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C05F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4CDD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FB4E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6C36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6A63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56CA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5BC4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CF34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EA16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1DC0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A170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本项目工程建设期4个月（不含前期工作），2024年5月开始，2024年8月全部竣工交付使用。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11A6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03E0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B8CF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月</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24F6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EB85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8F19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2F24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356D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F14D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64A9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2A3F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97DE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文化程度提高，提高教育水平,间接增加收入</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E8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2CF7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A5E5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7AC1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313D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5129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45D8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B1E8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E046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E04F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5B40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A4F3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服务对象对此项目</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D82F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3F98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C1F9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8540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FCB0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7A72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4BC8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9C1F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5498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E76B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1D27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ECBB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项目总投资234.7万元。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3B77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E5F0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234.7</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441A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C057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D7CB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6FAD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C979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62D1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E7052C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5587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EB71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57D7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65FB8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234A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B20A95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2D24B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FA63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E22C87C">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5E5E6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9A69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B4AE34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0862B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5A2E3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65BB97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0A716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4201F2E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2A2288C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14FC1A8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6F4A359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452D5D4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69150DD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17BB577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1BFC6F6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32B448F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6D941A6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2EA787C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6C023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217D35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4042E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5C11C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E1C41D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51322824T000011830352-扎窝镇罗尔坝村二面河果蔬园区产业路建设项目</w:t>
            </w:r>
          </w:p>
        </w:tc>
      </w:tr>
      <w:tr w14:paraId="4B86A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41639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BE7BA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2E15702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E7D31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34E74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06C41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4C063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549EA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A5B965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29423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D2D8D">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5F72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43D89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为进一步巩固提升黑水县养殖成果和发挥产业扶贫最大效益，紧紧围绕州委“6+N”现代农业产业新体系建设部署，力争早日实现战略目标。围绕村集体经济建设不断补齐各项</w:t>
            </w:r>
            <w:r>
              <w:rPr>
                <w:rFonts w:hint="default" w:ascii="Times New Roman" w:hAnsi="Times New Roman" w:cs="Times New Roman"/>
                <w:i w:val="0"/>
                <w:color w:val="000000"/>
                <w:kern w:val="0"/>
                <w:sz w:val="18"/>
                <w:szCs w:val="18"/>
                <w:u w:val="none"/>
                <w:lang w:val="en-US" w:eastAsia="zh-CN" w:bidi="ar"/>
              </w:rPr>
              <w:t>短板</w:t>
            </w:r>
            <w:r>
              <w:rPr>
                <w:rFonts w:hint="default" w:ascii="Times New Roman" w:hAnsi="Times New Roman" w:eastAsia="宋体" w:cs="Times New Roman"/>
                <w:i w:val="0"/>
                <w:color w:val="000000"/>
                <w:kern w:val="0"/>
                <w:sz w:val="18"/>
                <w:szCs w:val="18"/>
                <w:u w:val="none"/>
                <w:lang w:val="en-US" w:eastAsia="zh-CN" w:bidi="ar"/>
              </w:rPr>
              <w:t>，实现村基础设施建设完善，公共服务能力提升、加大品牌等全产业链优化等，实现村全域、全产业链、全价值链高质量发展。</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27461D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38F40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EAB9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93E5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B1D132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围绕村集体经济建设不断补齐各项</w:t>
            </w:r>
            <w:r>
              <w:rPr>
                <w:rFonts w:hint="default" w:ascii="Times New Roman" w:hAnsi="Times New Roman" w:cs="Times New Roman"/>
                <w:i w:val="0"/>
                <w:color w:val="000000"/>
                <w:kern w:val="0"/>
                <w:sz w:val="18"/>
                <w:szCs w:val="18"/>
                <w:u w:val="none"/>
                <w:lang w:val="en-US" w:eastAsia="zh-CN" w:bidi="ar"/>
              </w:rPr>
              <w:t>短板</w:t>
            </w:r>
            <w:r>
              <w:rPr>
                <w:rFonts w:hint="default" w:ascii="Times New Roman" w:hAnsi="Times New Roman" w:eastAsia="宋体" w:cs="Times New Roman"/>
                <w:i w:val="0"/>
                <w:color w:val="000000"/>
                <w:kern w:val="0"/>
                <w:sz w:val="18"/>
                <w:szCs w:val="18"/>
                <w:u w:val="none"/>
                <w:lang w:val="en-US" w:eastAsia="zh-CN" w:bidi="ar"/>
              </w:rPr>
              <w:t>，实现村基础设施建设完善，公共服务能力提升、加大品牌等全产业链优化等，实现村全域、全产业链、全价值链高质量发展。</w:t>
            </w:r>
          </w:p>
        </w:tc>
      </w:tr>
      <w:tr w14:paraId="39F26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4F4D2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3713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BB4E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198A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6FA3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98BA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A29D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542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658D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19E45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D3D3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9408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7209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E2B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2.15</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6F00B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2.15</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64F5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6D13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425B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F7214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F461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DC12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1DE1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6371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F80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2.15</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AC587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2.15</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B951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C257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E4CE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57408">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2EE60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FD44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0933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B4F9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F63D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DA399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8E31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5D68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0B81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28267">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2B01F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4BA1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08CC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B613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E70C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79C0E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21CB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8076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6D76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59F25">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0E82A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FD46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A9C8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B8C5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D726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86668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3C52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4026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D507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DEF80">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6F341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F6120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E506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68EB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5CAF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53E8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2F4A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6B61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B8B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0C22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5405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8E55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63DC2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DC55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5905E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84A1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B6B4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改建产业路总长</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8A5E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3B67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4.535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F87B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km</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F530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2EBB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AB63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F37A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AA25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7465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C5D1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A9DA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4796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路面结构采用泥结碎石</w:t>
            </w:r>
            <w:r>
              <w:rPr>
                <w:rFonts w:hint="default" w:ascii="Times New Roman" w:hAnsi="Times New Roman" w:cs="Times New Roman"/>
                <w:i w:val="0"/>
                <w:color w:val="000000"/>
                <w:kern w:val="0"/>
                <w:sz w:val="18"/>
                <w:szCs w:val="18"/>
                <w:u w:val="none"/>
                <w:lang w:val="en-US" w:eastAsia="zh-CN" w:bidi="ar"/>
              </w:rPr>
              <w:t>路面</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A60F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4FE4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0687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576A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2A69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9790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B91B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26D0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AE3B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5B08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93D0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B954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路基宽度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D0C6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D9AF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2770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ADA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5316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0701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87F4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A8AF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7A74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22F3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2197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A1D5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路基排水采用圆管涵</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ECF9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E702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0.75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7EEE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B9C3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FAA0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EC9E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A103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604E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B2DF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E80A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E7F6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D7E1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4F0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A492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8F34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A840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23EB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12E6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6165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CC59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0F61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5A0C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8FF8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4E7D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2024年10月,项目通过竣工验收</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FEF7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B18E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6BB5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月</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3C08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7803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9323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095E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F02F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A3E6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38C9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6F56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2756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生产基础设施提高,直接增加收入.</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C854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07EC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3A64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8271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D836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C263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776E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E173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6AC0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8DD5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6D16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F8C0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罗尔坝二面河组村民满意度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D510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F067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E23D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0B00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B60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A317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7A30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2A9D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6B17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6DD3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CAA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1578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项目估算总投资143.7万元.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5133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FFD8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143.7</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C247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B0F1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F3AD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8A3F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B384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0FA1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724401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D561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F11B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51E9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2B9F1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A5E7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88E8D4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0AA30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0105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AF1F13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4DEB9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ED1B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8324A9C">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78142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89059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47011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4A369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72812F1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0F19FEB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232A68F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02C44FD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05B3A3F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77EE99A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19CD54E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2300EF2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DB70E8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7BBE054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4E88342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388DC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279E24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09A1B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79A4E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9112D5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51322824T000011831927-扎窝镇俄窝村产业道路提升工程</w:t>
            </w:r>
          </w:p>
        </w:tc>
      </w:tr>
      <w:tr w14:paraId="7BB37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D7EBA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88AB83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70317AE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526F8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682AD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832EE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94855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19A965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18181A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21728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8634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774D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E0118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扎窝镇俄窝村产业道路提升工程的建设是黑水县全面推进乡村振兴的一项重要内容，是助力脱贫后持续发展的要求，推动农业现代化与乡村振兴互促共进，加快培育农业农村发展新动能，提高农业综合效益和竞争力，能有效助推乡村振兴进程，具有显著的经济、生态和社会效益。</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EE02DA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443A6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4947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C9CD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608EF8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扎窝镇俄窝村产业道路提升工程的建设。</w:t>
            </w:r>
          </w:p>
        </w:tc>
      </w:tr>
      <w:tr w14:paraId="667A6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88D85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D857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151E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2D06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A9C5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CADA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EF27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DF84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E7E3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54ED1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5CBC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0335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D39D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8A48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A8A21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F707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E06A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67CD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46FA5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1CC2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62C5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CC21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2891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CE59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E5BBA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423C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3A91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2D7D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A536E">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1D704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4D27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15A1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57A9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E8C3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9AE00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1C29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EBB2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4CD7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AA7E7">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2BC99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43C0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DC03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D68F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F185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179D7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F10B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F2F2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4F1A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D6A13">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4F8E5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B8C3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4681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B806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F830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139E1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9189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18E1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7505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572F6">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4B8A9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79CA0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36CC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1C8A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9082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97AA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6B8E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1361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E9B7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F8F0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228D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6E53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17FD3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04A5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1C5E6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45133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F752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麦地组路线长度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50B2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25A4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3.946</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031F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km</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A745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A44C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9877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F1F1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BF55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B18A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61F4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3967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7926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俄窝村路线长度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71B3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D375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1.0793</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5191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km</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6915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BDDD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3890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61E5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F840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BEE4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65FA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6568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DD6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道路路线长度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C32D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41B1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5.026</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075C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km</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A01C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2BB7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41F1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06B5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8C07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AFC4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CA67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AA61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BDCD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CA96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8C52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5927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D77A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7701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F832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D92C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61D0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E00E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23F5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087E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BF5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本项目工程建设期6个月（不含前期工作），2024年5月开始，2024年11月全部竣工交付使用。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BBFE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CE6A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28A0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月</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6979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3357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6AA8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6DB5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4D81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171E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CFC8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80D5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93B9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增加收入有利于增加村民文化、教育、卫生水平提高</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66B9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E82A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D4A3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3C0E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25C7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E337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83E5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B95A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A88B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AC6E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ED6C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B5E0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服务对象对此项目</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1A98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DD5A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30F3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FB93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D6CD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4EDF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FAF4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3A9B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6B08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77EB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5A8F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9202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扎窝镇俄窝村产业道路提升工程估算总投资125.4万元，其中：工程建设费109.5万元，工程建设其他费用12.6万元，基本预备费3.3万元。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C4EB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F34D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125.4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1A91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D86C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6C94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EAF0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2F2C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0780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B5C8A0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B258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DA60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A5D3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30720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693B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FC4E87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5D29C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5F71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9E8B48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2A526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B261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823B84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7C879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E5381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6E855A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41A0A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4FE24E4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7970D30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515EF7E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3F9B03A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04966D4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2C838B08">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29BB130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3ACCD33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7E9709C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757A9ED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2E8CAC0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58C71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FF36B0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5729A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34D1F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CF6B1C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51322824T000011856970-俄窝村美丽乡村环境综合整治项目</w:t>
            </w:r>
          </w:p>
        </w:tc>
      </w:tr>
      <w:tr w14:paraId="507B7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D0C37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553DA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5154FEB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D3DCE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48D81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DF917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9685D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C1645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154AC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393E9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EAF8F">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9A7F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2135E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有效提高道路安全，该项目采取以工代赈方式实施，通过务工</w:t>
            </w:r>
            <w:r>
              <w:rPr>
                <w:rFonts w:hint="default" w:ascii="Times New Roman" w:hAnsi="Times New Roman" w:cs="Times New Roman"/>
                <w:i w:val="0"/>
                <w:color w:val="000000"/>
                <w:kern w:val="0"/>
                <w:sz w:val="18"/>
                <w:szCs w:val="18"/>
                <w:u w:val="none"/>
                <w:lang w:val="en-US" w:eastAsia="zh-CN" w:bidi="ar"/>
              </w:rPr>
              <w:t>有效</w:t>
            </w:r>
            <w:r>
              <w:rPr>
                <w:rFonts w:hint="default" w:ascii="Times New Roman" w:hAnsi="Times New Roman" w:eastAsia="宋体" w:cs="Times New Roman"/>
                <w:i w:val="0"/>
                <w:color w:val="000000"/>
                <w:kern w:val="0"/>
                <w:sz w:val="18"/>
                <w:szCs w:val="18"/>
                <w:u w:val="none"/>
                <w:lang w:val="en-US" w:eastAsia="zh-CN" w:bidi="ar"/>
              </w:rPr>
              <w:t>提高俄窝村群众收入，整治了群众的居住环境。</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238235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03A53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E0B7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15AD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CE0BCC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修复院围墙、增加倒墙、围墙三个的垫层100厚Ｃ20混凝土等。</w:t>
            </w:r>
          </w:p>
        </w:tc>
      </w:tr>
      <w:tr w14:paraId="4F47A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95A0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220D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C536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30A9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BBBC7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4F21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8398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1A3D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B348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068FB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863B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EB5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81FB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6508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3.38</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8D4A0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3.38</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9C47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9051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E583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D3572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A802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5FDC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7565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B87D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2396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3.38</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4AC51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3.38</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8B12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C037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2033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4F1D4">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5F1E3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2048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DBF4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F078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1D21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20D7E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FD0E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FB04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60CB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142B2">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34A92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2098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D7BB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4BE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A6EA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C1D14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70B3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C61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FD17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91196">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4CF5C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A839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6A8D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95DF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75B7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85776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12DB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D3D7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9D35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DEAC3">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6316C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E6535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D422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6F44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6B5D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7E1E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3DF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8E88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12C2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C851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28D3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C5AE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30FFF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6428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190CD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D405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88DA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修复院围墙、增加倒墙、围墙三个的垫层100厚Ｃ20混凝土</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20FA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3E73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0856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个</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3789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17F1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E04D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7120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0DBE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C71D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EF03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D38E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63B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cs="Times New Roman"/>
                <w:i w:val="0"/>
                <w:color w:val="000000"/>
                <w:kern w:val="0"/>
                <w:sz w:val="18"/>
                <w:szCs w:val="18"/>
                <w:u w:val="none"/>
                <w:lang w:val="en-US" w:eastAsia="zh-CN" w:bidi="ar"/>
              </w:rPr>
              <w:t>水泥砂浆</w:t>
            </w:r>
            <w:r>
              <w:rPr>
                <w:rFonts w:hint="default" w:ascii="Times New Roman" w:hAnsi="Times New Roman" w:eastAsia="宋体" w:cs="Times New Roman"/>
                <w:i w:val="0"/>
                <w:color w:val="000000"/>
                <w:kern w:val="0"/>
                <w:sz w:val="18"/>
                <w:szCs w:val="18"/>
                <w:u w:val="none"/>
                <w:lang w:val="en-US" w:eastAsia="zh-CN" w:bidi="ar"/>
              </w:rPr>
              <w:t>砌</w:t>
            </w:r>
            <w:r>
              <w:rPr>
                <w:rFonts w:hint="default" w:ascii="Times New Roman" w:hAnsi="Times New Roman" w:cs="Times New Roman"/>
                <w:i w:val="0"/>
                <w:color w:val="000000"/>
                <w:kern w:val="0"/>
                <w:sz w:val="18"/>
                <w:szCs w:val="18"/>
                <w:u w:val="none"/>
                <w:lang w:val="en-US" w:eastAsia="zh-CN" w:bidi="ar"/>
              </w:rPr>
              <w:t>石块</w:t>
            </w:r>
            <w:r>
              <w:rPr>
                <w:rFonts w:hint="default" w:ascii="Times New Roman" w:hAnsi="Times New Roman" w:eastAsia="宋体" w:cs="Times New Roman"/>
                <w:i w:val="0"/>
                <w:color w:val="000000"/>
                <w:kern w:val="0"/>
                <w:sz w:val="18"/>
                <w:szCs w:val="18"/>
                <w:u w:val="none"/>
                <w:lang w:val="en-US" w:eastAsia="zh-CN" w:bidi="ar"/>
              </w:rPr>
              <w:t>隔墙高</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5709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33A4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5A4F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F8B3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7A2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69D1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57AB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ABF5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D154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29C3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E1AF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6275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8D6C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CBB9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973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F081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0F31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4A9A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8961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12BF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88DD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5E31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5C57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C2D2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cs="Times New Roman"/>
                <w:i w:val="0"/>
                <w:color w:val="000000"/>
                <w:kern w:val="0"/>
                <w:sz w:val="18"/>
                <w:szCs w:val="18"/>
                <w:u w:val="none"/>
                <w:lang w:val="en-US" w:eastAsia="zh-CN" w:bidi="ar"/>
              </w:rPr>
              <w:t>有效</w:t>
            </w:r>
            <w:r>
              <w:rPr>
                <w:rFonts w:hint="default" w:ascii="Times New Roman" w:hAnsi="Times New Roman" w:eastAsia="宋体" w:cs="Times New Roman"/>
                <w:i w:val="0"/>
                <w:color w:val="000000"/>
                <w:kern w:val="0"/>
                <w:sz w:val="18"/>
                <w:szCs w:val="18"/>
                <w:u w:val="none"/>
                <w:lang w:val="en-US" w:eastAsia="zh-CN" w:bidi="ar"/>
              </w:rPr>
              <w:t>提高俄窝村群众收入</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BCB8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B893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9F63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7422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4BB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DAAD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D01F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15F8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0B45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4C37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9197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B440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服务对象对此项项目的</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DD76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0D00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78BD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9927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FB4A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30BE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7AE0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2A09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CBB5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96C1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887C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D2B7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项目预算总投资170万元。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9717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0497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170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6AFD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A3DC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EEC0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56A3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81FA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557F8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564019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EE9B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BFED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9014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521FC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B36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B405CF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6248C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423A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F6DB01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778B6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BC54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4A7F8F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360DB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072F7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EA83E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4F1F9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0E08E16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027C42B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087ED1F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451D75DF">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3D441E8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54EA7C2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10FED4C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792684BD">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367E370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641F4C3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45EAB12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6ECB6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2B79B54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0B8A1FC8">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48807E5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3A8BC82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00A60A9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21F1101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6DA002F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1E2E841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7C98CC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2DE1FF1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5C77BDA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0E49D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0CBB77C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53FB06B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3E62806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277966F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730E726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367E7B9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794F70F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3A63390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9938E3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2A75AD8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4D36BE7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5FD63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17C26A0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65F68B8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433F29B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1AB96A8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5CD3D79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10B289E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2530806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04A8FB2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7084676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3C0F232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15F0265F">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2543D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A45240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08FD2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B8296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944DB6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51322825T000012269149-黑水县2024年省星级现代农业园区激励补助项目</w:t>
            </w:r>
          </w:p>
        </w:tc>
      </w:tr>
      <w:tr w14:paraId="47CE8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B8DF3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CBD5A5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612D706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65CC1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31A8F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43CC0C">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06FD5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D05786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6AB81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2327E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D828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8A4D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EA91CB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以打造稳产、高效、优质的全产业链融合高原粮经产业示范</w:t>
            </w:r>
            <w:r>
              <w:rPr>
                <w:rFonts w:hint="default" w:ascii="Times New Roman" w:hAnsi="Times New Roman" w:cs="Times New Roman"/>
                <w:i w:val="0"/>
                <w:color w:val="000000"/>
                <w:kern w:val="0"/>
                <w:sz w:val="18"/>
                <w:szCs w:val="18"/>
                <w:u w:val="none"/>
                <w:lang w:val="en-US" w:eastAsia="zh-CN" w:bidi="ar"/>
              </w:rPr>
              <w:t>样板为目标</w:t>
            </w:r>
            <w:r>
              <w:rPr>
                <w:rFonts w:hint="default" w:ascii="Times New Roman" w:hAnsi="Times New Roman" w:eastAsia="宋体" w:cs="Times New Roman"/>
                <w:i w:val="0"/>
                <w:color w:val="000000"/>
                <w:kern w:val="0"/>
                <w:sz w:val="18"/>
                <w:szCs w:val="18"/>
                <w:u w:val="none"/>
                <w:lang w:val="en-US" w:eastAsia="zh-CN" w:bidi="ar"/>
              </w:rPr>
              <w:t>，以《阿坝州推进“三品一标”行动引领农牧业高质量发展的实施意见（2024—2026年）》为引领，以“小麦+蔬菜”为主导产业，激发园区各经营主体市场活力，创新高原“小麦+蔬菜”粮经复合种植模式。</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B0108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41248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2500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6670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197083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以“小麦+蔬菜”为主导产业，激发园区各经营主体市场活力，创新高原“小麦+蔬菜”粮经复合种植模式，提高村民收入。</w:t>
            </w:r>
          </w:p>
        </w:tc>
      </w:tr>
      <w:tr w14:paraId="5927A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88D6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0EAB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D06B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02D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30977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5E67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E9B3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4C92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CAAD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67211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A692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C95A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081C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78.40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CA91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78.40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598A9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68.30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8D6B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87.11%</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3CD7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4750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8D7C3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D045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0E8E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67EA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AEBC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78.40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2F28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78.40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D97AA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68.30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EAAE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87.11%</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71C3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CA3E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3BE6B">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5B312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FC0C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349A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D33B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16D1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70688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9F9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D71D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605A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37BDD">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00C9D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CAD7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711C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EADA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9C11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CC44E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138C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2FFC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095F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B918D">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2C216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7113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8E29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C771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0F3F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499F2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3F26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3AE5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B179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AE6B8">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170AC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11F33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3A53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6546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E525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C92F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837E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0000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90F1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6E22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C6AD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13DB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62BF0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A0E7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1D386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8C1F7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C9AC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PE-dn200还田管道1000米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6595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CE0B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B6D8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A88A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D2D6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C5A0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95FE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9093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B784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5977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E12D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E02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增压泵1台</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A9ED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961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5F67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D81C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98F6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28C2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646F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5EAE4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6F0B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81EC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CCEF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2B76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抽水泵4台</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71C9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CC0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620E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B8C8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DBEA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B225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A28E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5D2A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07F8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4152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7F00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1664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PE-dn90还田管道2000米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641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A016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1E40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9808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7A30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A9E3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EE1D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FB1E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1107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3153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3659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221A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重金属检查仪器1套</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93CE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57DB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819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套</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2B28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B0BF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1C4A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E036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9D10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7924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404B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115A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D0AA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项目完成质量达标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736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917B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DFFD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45A8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B756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120A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9F06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3DC3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CF26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82F0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35BF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E8D0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按时完成资金拨付</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BC40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3F98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4CA3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月</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F882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E89F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02BE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6EA6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79B1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1628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97CB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EDD3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D58A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落实农民劳务保障、提高农民分红收益、强化农民技能培训、鼓励农民订单生产</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A1E8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C2B5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6322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FB80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BD2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571B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D2CF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C0A2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78CE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192A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C24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2F9A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村民对该项目满意度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8989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8879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49FA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6C71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9A00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520D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0480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C854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2D53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23E9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6F1F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9045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项目总投入78.4万元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57A2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3CF8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15DB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AABA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7EE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4767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E7FE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65D8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D1019C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E9DF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D7CD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5FDA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4C662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519B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D41671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16F39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D37B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C00FDE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538FF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C226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0D6427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71448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AB54C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F72B29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1142F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4FD191E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79AD903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6AF7BB5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6ADB0DE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7681F3F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622EEFD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23DC10A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09D01C4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437CB4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506B54D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5AD4599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46862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797D4CD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54BD485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2BA5E6E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10F9624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60FA388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3826212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34CA04F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3A5A690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2F0A0E2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5774B81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3117330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07BD7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3F332D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70822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5C29D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9F6A60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51322825T000013113899-乡镇武装工作经费</w:t>
            </w:r>
          </w:p>
        </w:tc>
      </w:tr>
      <w:tr w14:paraId="4BEDF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23440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B43507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47B5F79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0EBA3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07464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FB0AE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852B5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CCEC8C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2712D7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403FE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5ED4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B083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04BAF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乡镇武装工作经费，加强基层组织建设，规范设施建设、队伍建设、制度建设、突出工作成效。</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6538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0C61B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1D79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2FE6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E35D6B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按照相关要求进行发放。</w:t>
            </w:r>
          </w:p>
        </w:tc>
      </w:tr>
      <w:tr w14:paraId="7452A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1723B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30AE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6CFC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CD3F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9EE33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B41B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0483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D4FD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2F56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01406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5089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3057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9219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76A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1.99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065E6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1.99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73AB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C2B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ECA7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8A3E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6DF9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BC4B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052F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8063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9786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1.99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28C81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1.99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DCCF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91C4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099A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3B0BF">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7A7F3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D1FC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D019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2B16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36BA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120A7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741D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0720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F9F3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47B26">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39BAD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370F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52B0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E438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8D8E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D575A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13F0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876C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85B7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CF7FA">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4DB6F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F4D5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A9A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8130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39AD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4ED53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8908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5531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9257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07428">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1DAC8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01886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89A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AC6F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08B4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111F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8723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4CC4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0586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8533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A9A7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0D1E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6A943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EB2E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C0810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DDF9E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D642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专武部长、专武干事</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9616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6F46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AB8D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人</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BC2F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FE56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4BB8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DB6C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F1F6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F595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E3DA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AF79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832E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基层武装阵地建设保障基干民兵数量</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7EB4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2E48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8168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人</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948E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86CD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6C53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CD72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5253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96CD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74C3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3162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5EB6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年度开展武装工作相关应急次数</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BDA6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4AE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510E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次</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7FB1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5B05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9893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2C2C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F820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31BE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11C8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7345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1342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资金拨付率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1CC8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E9A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4E94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2436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A052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088C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8E4F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4273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DE7A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0DCB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A5FA8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4759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基层武装阵地建设项目合格率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5395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6E1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FA1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8E6B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300F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F29D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72E5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165E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84C3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7712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C2BD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6247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办公室、器材室、物资库建设</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0EA1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2F24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13AD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处</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3101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3592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155A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5254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E9A8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4D06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0C90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4F19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3E5F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资金</w:t>
            </w:r>
            <w:r>
              <w:rPr>
                <w:rFonts w:hint="default" w:ascii="Times New Roman" w:hAnsi="Times New Roman" w:cs="Times New Roman"/>
                <w:i w:val="0"/>
                <w:color w:val="000000"/>
                <w:kern w:val="0"/>
                <w:sz w:val="18"/>
                <w:szCs w:val="18"/>
                <w:u w:val="none"/>
                <w:lang w:val="en-US" w:eastAsia="zh-CN" w:bidi="ar"/>
              </w:rPr>
              <w:t>拨付进度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4825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824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399B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月</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D379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DB10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DC33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CBC9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191D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E56D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AF0B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582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30D9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经费综合利用率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0BBC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DC0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083A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CAB4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3078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05E9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ECEF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6781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E264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504F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0915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C4DE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民兵满意度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DB8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B69F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90B5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2681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A82F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5E5E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55DD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E351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B14A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202C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910A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85B7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项目资金投入</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91F1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B91A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6D6F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89B6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8D1D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C603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1AA5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18C7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005A02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F999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CA9B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A62A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5B3C4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1B0A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D118FA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6B0F0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281F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9233E7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39CA5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73A1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19F179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694C2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07E01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项目负责人：泽旺</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628313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682B5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424E4FF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337EB59D">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553B833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217B57BD">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2728AF2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5868537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1D973B4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443C869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4E01552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79465F6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4123724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6F3C8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35F0282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521F4BE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06F5377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3BAAF2F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3E3EEAA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12DB3B1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446E24A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3BC5624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515BF2F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62897A7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22B98AD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75DB8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1F2012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729BE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71EA6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D4D0EA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51322825T000013609094-扎窝镇扎窝村、罗尔坝村订单基地设施采购项目</w:t>
            </w:r>
          </w:p>
        </w:tc>
      </w:tr>
      <w:tr w14:paraId="251D4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46045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0C783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7FB6F80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F17A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4E84A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79D6D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8E93B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EE92B0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58AA3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53390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0A4F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7EDA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7D768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结合园区“粮+菜”高效轮作模式，突破高原传统一年一熟种植制度，村集体组织发动本村农户建立合作专社，通过与园区经营主体订单合作，带动本村产业发展，每年村集体组织收入不低于总投资的3%。</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EA3992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04812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809A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3DCD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F9A611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发展扎窝镇扎窝村、罗尔坝村本村产业，有效提升本村村民收入。</w:t>
            </w:r>
          </w:p>
        </w:tc>
      </w:tr>
      <w:tr w14:paraId="297D8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1AE07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8755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A20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AC25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FB349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83B5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A2A2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D400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B9FB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01E85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7C03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DE56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C04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7CF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388.83</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AD539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388.83</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1E7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4572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A067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5B4F8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35376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5A41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D2F2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5F5D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1060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388.83</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C4315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388.83</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F24A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FD21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EBDF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DC5FE">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360FF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B741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70B4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F9A0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6CF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29E8E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D61F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909F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3698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B3F99">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254AB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C7D5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F3D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D35B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7F8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3D3F5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6945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8F51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387B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04A31">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59AC4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435D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E40F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D597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E45F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31CFE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0CC2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2AA8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E180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5D5E0">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132CE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BC8BD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4D12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66F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E68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9ABF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6748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17E5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5177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4A45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8894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3C80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7B8C0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136E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244E0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E5EE4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0562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采购高强度网围栏</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B526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F41E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C7F3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km</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AF67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9E65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D142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83DF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9EAC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D195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5C8D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6FD8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EBAC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采购防护报警器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2F3D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D485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C41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个</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20A0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39AE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1968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E805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D4DF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5340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2EC2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E4D0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0E71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灌溉面积涉及</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2393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C168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79D7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亩</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7380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391C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DA30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E75D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8B96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C5C5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B449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D6E3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AB3A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DD24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8630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14D0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315F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56D3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B824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F182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9A39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3C7B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5297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F71A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D64F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680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391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896B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9A8A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22BE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1105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5F58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DB60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9760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BE1A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7A6D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398A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通过与园区经营主体订单合作，带动本村产业发展。</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9C9A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B75B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E6D0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6228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65DF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7C2B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BFA8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AF48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5603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FEBE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0F92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8932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本村农户对该项目满意度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4C9B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CEAE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8CBE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F8D2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3870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E76A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DF64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535C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088A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B5FF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88E5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FECC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预算总投资</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7999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F62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600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0AF9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0356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4551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6627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866B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69E8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19E8CF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37EA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14B0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CC81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1FF41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2DBD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01571A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45272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62B8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FFE7B9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3C595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E4CA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38C2B9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6400F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7BAAFD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C810D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12634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3F681A0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1CB16DE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39BE8C7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745740A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7AEF4D58">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467A3B3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18004AA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71399B0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4B4270F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005BC69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47D792C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5960F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E38BED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77A8E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B1D34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006BC1C">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51322825T000013615850-扎窝镇罗尔坝村二面河组、罗尔坝组产业路巩固提升项目</w:t>
            </w:r>
          </w:p>
        </w:tc>
      </w:tr>
      <w:tr w14:paraId="22107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8910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5B6849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118CA55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E15C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21507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0C396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3BC94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E7D2EF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9E895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48AFC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61EA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AB15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BBAFD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有效提升道路安全，给群众降低种植成本，提高罗尔坝村67户249人收入，方便群众通行畅通，确保群众通行安全。</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60E823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0D2FE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0E30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FA05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E2C87A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提升道路安全，方便群众出行。</w:t>
            </w:r>
          </w:p>
        </w:tc>
      </w:tr>
      <w:tr w14:paraId="7F8DE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A76E1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7B22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B4DA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2A4D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C5BD2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17AD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74D0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9F6C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9165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7348F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CAE8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7552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D14B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999A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97.72</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AA433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97.72</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3A25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8035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BC39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977AA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0405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138E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D4E4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8AD4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EDD3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97.72</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5E3C1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97.72</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AF44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964E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9F5B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490DD">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4FB87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39E5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9572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B81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5E13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3F24E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3492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72C5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E0A8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51600">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6A1CE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526C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719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B5AD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D6D4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8BDD4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9741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8117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72E8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3994E">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06582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7232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7305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FD2A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3DFD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C721D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77B8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610C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1D98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5741E">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593CC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1BD3B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8CDF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5901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E827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1762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2B35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212C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A790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DB23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E9B1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2F43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36A82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4211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93AEE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73716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D067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拆除既有挡墙700立方米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9B6C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B38F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E111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立方米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2AA0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DDC1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F18F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0230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580D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7246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DA92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2AC7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ED7A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道路下浆砌片石挡墙1000立方米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F5E4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5AFC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DD32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立方米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8E4C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F688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A8AC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6C89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9A1B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99D1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5049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2550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0127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混凝土道路长300米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0F78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3431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3726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191C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0511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C79D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4279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8D4F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4AFC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CB19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4167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4E66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混凝土道路加宽1米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2791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596B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F8AA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E950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238D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E0C6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FD9D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6476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5A99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76E5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9365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F3E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道路上浆砌片石挡墙700立方米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0749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1203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FFB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立方米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A222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6DC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C48F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79B5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A6F6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F311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F898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2E84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187D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D83B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4F8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927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C6FF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4FC6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D223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4736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B910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7BC1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5F9B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2F0D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C2A5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AE1C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6FC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8437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6722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66AE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E8CF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799C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9591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FCF8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187D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18F6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C1B3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方便群众通行畅通，确保群众通行安全。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5C56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193B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5F9F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F413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648F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5E93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002E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4734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FB71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91B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940F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D162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村民对此项目满意度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E754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11CB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A9A4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3190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89F3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9A92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9B57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965A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937D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7DDF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A063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B2EC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此项目预算投入资金</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4949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B584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167</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77C1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F7EF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D42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D77B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180A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52499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0DD897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B26A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D568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2B32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0FD6F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591E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24D483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2D1A9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6720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B67168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00770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68CA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A99FA8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6FB07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658FFB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517CC7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47A70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2F51F7D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31A8DEB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5C53933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1B52607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452CAA4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16DA11A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36418D2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6988FCD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5F5D689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27BF6918">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260E9E4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25FC3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7FEDA5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28B36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99505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70286E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51322825T000013673596-扎窝镇俄窝村产业道路巩固提升项目</w:t>
            </w:r>
          </w:p>
        </w:tc>
      </w:tr>
      <w:tr w14:paraId="27D6E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96AFE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3F24B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16F8E41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33066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0BF31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E8EC7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39681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FD83F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A792A8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65278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5A3F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1CB98">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CC118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的建设实施，将给周边种植户起到良好的带头作用，通过“两降两提”，即降低农资投入成本、降低田间管理成本、提高果蔬品质、提高亩均产值，亩产达到5万元，促进种植户增产增收。可带动项目周边土地种植提高生产技术水平，转变生产经营方式，促进农业产业化发展。提高周边贫困户的收入水平，有利于实现产业脱贫。</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D5256C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5C82E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3C50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5CAE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F0104D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提升俄窝村产业道路，提高周边贫困户的收入水平，实现产业脱贫。</w:t>
            </w:r>
          </w:p>
        </w:tc>
      </w:tr>
      <w:tr w14:paraId="13611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E3A2A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626D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A0AC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592B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9CBFC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3352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8B80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965C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B9D7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07517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79A2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D8CF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6F1E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C46F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23.68</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0AE13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23.68</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2288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1EF4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1617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5D884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B51A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73A0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03C2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0C66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203E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23.68</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18D2C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23.68</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CE89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83BB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E835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658A8">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17550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C6C0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AADE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64D1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BC55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3FD3A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8164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5854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189B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9DB20">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48ED3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5C7B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1A3C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06E8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37B5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941D7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E0C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36D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B47B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895BD">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092DA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B52B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3D4E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1A79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EA29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C33A9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B38E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41D7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66B8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4FCE4">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36FBC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9EAD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62A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3A32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83B9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D430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07E0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F4D7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9C31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1629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C061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4FAD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54085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3626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B3424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57AE4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8608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该路段全长</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4797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2EA7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1.89</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6D41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公里</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93CE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FF19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EDF7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3810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F80C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36FD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2D83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12F5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6F72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宽度为3</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D410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64FF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78C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9E74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89A9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856B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5292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48CA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5E0E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8D7E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077A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D8F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8FB8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1159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B19F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1640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F870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D230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DC23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5060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F458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6A2E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CF2A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29F7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59A2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63AE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82B6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8DF5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343A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DF06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8D4C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20D2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1647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7940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A0EE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447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改善居民出行条件、促进区域协调发展</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46B8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5B3C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1453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B779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6D96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66D3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7D1F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41F9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4C89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D425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433C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57C7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该村村民对该项目的满意度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3E88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7E6D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0522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2DBE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CB9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F5B2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C418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B3F4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05F7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77C6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8DA7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1F6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该项目总投资金额</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F2D4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9382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31.5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5A82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8DAF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7FDA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6763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A69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584D1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016714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1E5F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76FE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6BC9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71F66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1BD2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EF3119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0139D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2BBD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D00718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6C854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3F67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C99B95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70C82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7FCEF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3ADA8D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0C14D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1B94B45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4740C26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6D4F5E1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237F970F">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639F1A5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0856EC8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54FD151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1EBF5DD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27C5CF38">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5995FC88">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2D9A665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44F90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7A8C6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6719F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04AFD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F846B0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51322825T000013673606-罗尔坝村集体经济生猪养殖场生产能力提升服务建设项目</w:t>
            </w:r>
          </w:p>
        </w:tc>
      </w:tr>
      <w:tr w14:paraId="58E7C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68FF6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87B96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4FD5FB4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C5CB1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617AC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FA4FB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CA105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19B84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FC690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2536B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4560F">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2968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31661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通过标准化提升改造，将罗尔坝村生猪养殖场打造为集现代化养殖、绿色环保、质量安全管控于一体的示范养殖基地。预计到2025年末，养殖效率提升30%以上，人工成本降低20%，年出栏优质生猪数量增加300头，村集体经济增收60000元，培育出掌握现代化生猪养殖技术的专业人才5-10人。</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D3FFC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7D1A4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B4628">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506E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0B6E45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培养专业人才，降低成本，增加收入。</w:t>
            </w:r>
          </w:p>
        </w:tc>
      </w:tr>
      <w:tr w14:paraId="6883A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51358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0A49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CC39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08C8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60737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57CC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3F21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78B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59DD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08C25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0B4C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1FAB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9BDE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D1CA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116.89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F1A34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96.89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1C29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82.89%</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A71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957F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8B95B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582B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F589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3DD0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154D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4DCC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116.89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E13F5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96.89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C49E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82.89%</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03E3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EF1D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A1686">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05F94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530B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D2C0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6C15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1F23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2B0F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CE94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A89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6275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AABB7">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5B82F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2D65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AAC2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3E83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40F4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352CE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C6DD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074A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14DD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8A05A">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5A8DD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B3A1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3B53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0367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1EC2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FA94D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AAD5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7829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6DCA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8D54E">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16191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FF43B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4C8C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3285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345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AF34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E4E7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1A47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182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069B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1F3F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51DC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7B250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8951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CA4CA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63377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31BC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粪斗车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4E05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B9EC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056E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个</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1728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8E03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F109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C956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C232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3312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FAFF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9C51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BEB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采购安装自动喂水器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875E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9732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3A64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个</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FA19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C005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27EC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E785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93D1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3975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8829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D7C7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7B48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安装保温板</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FCBF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DF49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920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ED85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平方米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4E2D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4E8A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4789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778C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5295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7755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524E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65CE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9AA9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安装圈舍内隔离墙</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D6F9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6121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780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B6C9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平方米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C7DA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F1F4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25A8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ED78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81DB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96E7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90AA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F62F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DABA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安装运动场</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87F9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FA22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8C3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平方米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C987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178A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3E9B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69CF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E0A7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9C49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581B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27F3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BE90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采购粉碎机、搅拌机、撒料车各</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5B32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534B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756D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50BA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A6A7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D6A0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69EA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5C4B4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E46C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249E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071F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E023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采购升降式装猪台、粥料车（含加热）各</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7B38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93ED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AF54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2E8E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C9CB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ADD8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37DC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E1CC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FE3F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305A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7686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73DC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安装引水管</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8B94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D91F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8E23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1887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85C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46AD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52A5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F5E7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5317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EA64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A046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CC65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D56B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6D35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C838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D01B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1760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2FA9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0862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5790B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C53E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76E0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D361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5D5A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4AF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8366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DFC3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9874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8A8C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125A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A86C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A8AF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BA15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F0E3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2ED4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1B05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生猪养殖场改造提升乡村水、电、路等基础设施，改善乡村生产生活条件，提高村民生活质量</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4EE0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0AA9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77B8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54F6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50F4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D3C4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D1B8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019C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D323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BE4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229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FDFC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村民对该项目的满意度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B476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B93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EADF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23F5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13DC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8FD1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8411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8A08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8886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E87A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0093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047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该项目预计投入资金</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C62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5760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F08E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3994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52C4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3B36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236E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928D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C6F38E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8661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0B1AF">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9A7CF">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50FD1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C839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AE9425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7F613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88B8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55B785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3CFA9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A728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3774CE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53288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3C2F3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6B7850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18490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6C30E26F">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74D5603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253F23C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3B2E1C5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2C70B6D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4959DA4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1E399EA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02A6FB8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131F351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7077187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1A4B594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74E42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EB353E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7AA8C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0A3E3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F20C82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51322825T000013721257-黑水县扎窝镇西厘村民族团结进步示范村项目</w:t>
            </w:r>
          </w:p>
        </w:tc>
      </w:tr>
      <w:tr w14:paraId="254F4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54E4CC">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28E7B2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708BE46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CEAB4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6C164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E76A1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78486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E166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B0A85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61DB6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A80C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5A84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A6397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项目建成后可实现的经营、民宿及充电总收入为 210.96 万元，人均收入2191.64元。提升村内人居生态环境及人均收入带动西厘村集体经济，提升经济效益，提高群众收入，推动民族地区农文旅融合发展，助推</w:t>
            </w:r>
            <w:r>
              <w:rPr>
                <w:rFonts w:hint="default" w:ascii="Times New Roman" w:hAnsi="Times New Roman" w:cs="Times New Roman"/>
                <w:i w:val="0"/>
                <w:color w:val="000000"/>
                <w:kern w:val="0"/>
                <w:sz w:val="18"/>
                <w:szCs w:val="18"/>
                <w:u w:val="none"/>
                <w:lang w:val="en-US" w:eastAsia="zh-CN" w:bidi="ar"/>
              </w:rPr>
              <w:t>乡村</w:t>
            </w:r>
            <w:r>
              <w:rPr>
                <w:rFonts w:hint="default" w:ascii="Times New Roman" w:hAnsi="Times New Roman" w:eastAsia="宋体" w:cs="Times New Roman"/>
                <w:i w:val="0"/>
                <w:color w:val="000000"/>
                <w:kern w:val="0"/>
                <w:sz w:val="18"/>
                <w:szCs w:val="18"/>
                <w:u w:val="none"/>
                <w:lang w:val="en-US" w:eastAsia="zh-CN" w:bidi="ar"/>
              </w:rPr>
              <w:t>振兴，</w:t>
            </w:r>
            <w:r>
              <w:rPr>
                <w:rFonts w:hint="default" w:ascii="Times New Roman" w:hAnsi="Times New Roman" w:cs="Times New Roman"/>
                <w:i w:val="0"/>
                <w:color w:val="000000"/>
                <w:kern w:val="0"/>
                <w:sz w:val="18"/>
                <w:szCs w:val="18"/>
                <w:u w:val="none"/>
                <w:lang w:val="en-US" w:eastAsia="zh-CN" w:bidi="ar"/>
              </w:rPr>
              <w:t>增进民族团结</w:t>
            </w:r>
            <w:r>
              <w:rPr>
                <w:rFonts w:hint="default" w:ascii="Times New Roman" w:hAnsi="Times New Roman" w:eastAsia="宋体" w:cs="Times New Roman"/>
                <w:i w:val="0"/>
                <w:color w:val="000000"/>
                <w:kern w:val="0"/>
                <w:sz w:val="18"/>
                <w:szCs w:val="18"/>
                <w:u w:val="none"/>
                <w:lang w:val="en-US" w:eastAsia="zh-CN" w:bidi="ar"/>
              </w:rPr>
              <w:t>。</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C747C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3AD30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2E60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87F5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6240CF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改善村内人居环境，带动集体经济发展，</w:t>
            </w:r>
            <w:r>
              <w:rPr>
                <w:rFonts w:hint="default" w:ascii="Times New Roman" w:hAnsi="Times New Roman" w:cs="Times New Roman"/>
                <w:i w:val="0"/>
                <w:color w:val="000000"/>
                <w:kern w:val="0"/>
                <w:sz w:val="18"/>
                <w:szCs w:val="18"/>
                <w:u w:val="none"/>
                <w:lang w:val="en-US" w:eastAsia="zh-CN" w:bidi="ar"/>
              </w:rPr>
              <w:t>增进民族团结</w:t>
            </w:r>
            <w:r>
              <w:rPr>
                <w:rFonts w:hint="default" w:ascii="Times New Roman" w:hAnsi="Times New Roman" w:eastAsia="宋体" w:cs="Times New Roman"/>
                <w:i w:val="0"/>
                <w:color w:val="000000"/>
                <w:kern w:val="0"/>
                <w:sz w:val="18"/>
                <w:szCs w:val="18"/>
                <w:u w:val="none"/>
                <w:lang w:val="en-US" w:eastAsia="zh-CN" w:bidi="ar"/>
              </w:rPr>
              <w:t>。</w:t>
            </w:r>
          </w:p>
        </w:tc>
      </w:tr>
      <w:tr w14:paraId="181A9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1697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295A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059B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A26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8AB07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1D0E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D03B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C5BF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41BE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0398C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4CCE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1735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243D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1AFB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256.33</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2EDBF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256.33</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EDD0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B236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E730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A98D8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3A0E3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860E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62BE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EE55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3CC7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256.33</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13E53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256.33</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C288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B686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E91E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9EA1A">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04D85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467F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2CAF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136E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7D12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8421D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DED6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1205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7C65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614E7">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7E492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31C2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9216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DB4B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D7E2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B0E37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F69D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B720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9BC1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58154">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5E7E9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DB82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2BC4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6ED2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B2E0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A032C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A769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47AF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BDA1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13203">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2335A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215E5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135C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2961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3701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AD80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D77F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A9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1A2B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68FE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DC69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08B0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69197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10BD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88ECC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8E469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1F6B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总建筑面积</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6D8D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3FB7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2980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9272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7216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9A1B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1793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A6D2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70AA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4078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41BD7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BAB8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C857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本项目拟规划建设民族团结进步示范村服务中心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0430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10CF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110A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座（处）</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971C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A57E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ABE1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C1B2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7192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0E62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CCD2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DF17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5555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B5A3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0D74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835D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C1F7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6400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FAA7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A6A4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45DF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37D7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6F42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9F76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FFDF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5EB8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0517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D03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77BC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2F8B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CB40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E908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70FD7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F98F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CBC8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0CB0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5C6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提升村内人居生态环境及人均收入带动西厘村集体经济，提升经济效益，提高群众收入，推动民族地区农文旅融合发展，助推</w:t>
            </w:r>
            <w:r>
              <w:rPr>
                <w:rFonts w:hint="default" w:ascii="Times New Roman" w:hAnsi="Times New Roman" w:cs="Times New Roman"/>
                <w:i w:val="0"/>
                <w:color w:val="000000"/>
                <w:kern w:val="0"/>
                <w:sz w:val="18"/>
                <w:szCs w:val="18"/>
                <w:u w:val="none"/>
                <w:lang w:val="en-US" w:eastAsia="zh-CN" w:bidi="ar"/>
              </w:rPr>
              <w:t>乡村</w:t>
            </w:r>
            <w:r>
              <w:rPr>
                <w:rFonts w:hint="default" w:ascii="Times New Roman" w:hAnsi="Times New Roman" w:eastAsia="宋体" w:cs="Times New Roman"/>
                <w:i w:val="0"/>
                <w:color w:val="000000"/>
                <w:kern w:val="0"/>
                <w:sz w:val="18"/>
                <w:szCs w:val="18"/>
                <w:u w:val="none"/>
                <w:lang w:val="en-US" w:eastAsia="zh-CN" w:bidi="ar"/>
              </w:rPr>
              <w:t>振兴，</w:t>
            </w:r>
            <w:r>
              <w:rPr>
                <w:rFonts w:hint="default" w:ascii="Times New Roman" w:hAnsi="Times New Roman" w:cs="Times New Roman"/>
                <w:i w:val="0"/>
                <w:color w:val="000000"/>
                <w:kern w:val="0"/>
                <w:sz w:val="18"/>
                <w:szCs w:val="18"/>
                <w:u w:val="none"/>
                <w:lang w:val="en-US" w:eastAsia="zh-CN" w:bidi="ar"/>
              </w:rPr>
              <w:t>增进民族团结</w:t>
            </w:r>
            <w:r>
              <w:rPr>
                <w:rFonts w:hint="default" w:ascii="Times New Roman" w:hAnsi="Times New Roman" w:eastAsia="宋体" w:cs="Times New Roman"/>
                <w:i w:val="0"/>
                <w:color w:val="000000"/>
                <w:kern w:val="0"/>
                <w:sz w:val="18"/>
                <w:szCs w:val="18"/>
                <w:u w:val="none"/>
                <w:lang w:val="en-US" w:eastAsia="zh-CN" w:bidi="ar"/>
              </w:rPr>
              <w:t>。</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5916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7E20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27AB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B37B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3495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4ACA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60D9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20AC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D1BB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E444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A84B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4B95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西厘村村民对该</w:t>
            </w:r>
            <w:r>
              <w:rPr>
                <w:rFonts w:hint="default" w:ascii="Times New Roman" w:hAnsi="Times New Roman" w:cs="Times New Roman"/>
                <w:i w:val="0"/>
                <w:color w:val="000000"/>
                <w:kern w:val="0"/>
                <w:sz w:val="18"/>
                <w:szCs w:val="18"/>
                <w:u w:val="none"/>
                <w:lang w:val="en-US" w:eastAsia="zh-CN" w:bidi="ar"/>
              </w:rPr>
              <w:t>项目</w:t>
            </w:r>
            <w:r>
              <w:rPr>
                <w:rFonts w:hint="default" w:ascii="Times New Roman" w:hAnsi="Times New Roman" w:eastAsia="宋体" w:cs="Times New Roman"/>
                <w:i w:val="0"/>
                <w:color w:val="000000"/>
                <w:kern w:val="0"/>
                <w:sz w:val="18"/>
                <w:szCs w:val="18"/>
                <w:u w:val="none"/>
                <w:lang w:val="en-US" w:eastAsia="zh-CN" w:bidi="ar"/>
              </w:rPr>
              <w:t>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B529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4CB2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F131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E949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C2B5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1CDD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3A4D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5F249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6729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72CD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C2F8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4E8D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该项目总投资</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B321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B057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1650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1B25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8B4F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702F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A491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8EDD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A4F3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493EED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5F5C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B73B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0335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36BA1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1FBA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3719F7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756C5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D47A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637FDF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61DCD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EE5E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39F1E8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21CDD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B62A7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4A3537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1D942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7E057FB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3BEA208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17EC5A4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01A450DF">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3628CE0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635F602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33D6BB5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2BFBBD0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15FDEEC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7E1026E7">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73842B0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598B6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B2CBFA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4024B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8FAB2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C31843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51322825T000013721299-2025年黑水县扎窝镇克别村特色产业（肉牛养殖基地）提升改造项目第一期</w:t>
            </w:r>
          </w:p>
        </w:tc>
      </w:tr>
      <w:tr w14:paraId="2755F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97ACA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693DB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46273CA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47E7E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5A7F0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C4DC6F">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DE398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575F2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1D9A5B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1CC38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A75B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667B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7ED8D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增效养殖户收入和保障产品质量安全；预计增加监测、检测、养殖工人共计10人，人均月收入5000-6000元；提升克别村整体养殖水平，预计带动161户442人，提升村民和村集体收入，村集体每年收入不低于总投资的3%。</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F5CC2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15E97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96A1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3DA0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8AA5BF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培养专业人才，保障产品质量安全，增加村民和村集体收入。</w:t>
            </w:r>
          </w:p>
        </w:tc>
      </w:tr>
      <w:tr w14:paraId="2424B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B8C03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85A3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551D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5718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D5031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833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91B0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6991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D7F8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12260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349C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392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88AA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648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453.19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B3B05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453.19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F520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DF23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1BED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A6312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34020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C323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37EC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D0D7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53D5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453.19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7443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453.19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81EB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5C2F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8090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1EA02">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3AC6E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55D5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DFC6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62A1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B5D9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BA80F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475E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059B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ADE7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66F29">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546B9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1979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2D8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3E2D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5398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5D3A6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A472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6D2C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784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ED366">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4E79A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96C2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D89F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9AAB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DF24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E15EA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9B64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6740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2BDA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40DFA">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0937A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66752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A89C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9044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ECE2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8B1A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BC5A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0978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BB99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79E6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036F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389E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45BF2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AA11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44C1A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CF7BB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5AD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安装生态围网</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8A48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9A3B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1500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ADCB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6C99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F5D4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345A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EFB5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8677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C631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823B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091C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5583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安装运动场围栏</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D51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C1D9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600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0DF0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5295D">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7156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9BB4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CA82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31FE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A323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6DAD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50E9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3210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新建两处人员消毒间</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7A0C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D01E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A1A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平方米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A02C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CD0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8F0B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D4F9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E90F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1499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338B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59F7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CCA1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新建兽医室、消杀室面积</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22A7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7354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392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356F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平方米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36A1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46D7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A126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7FC1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5ACFC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FFE3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D84F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1308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B5D1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建造浆砌片石挡墙</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8691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CE44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3100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E16E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立方米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3F52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D033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81FB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860F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ABAF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FD9D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BFEB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EAEE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B884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场地防护混凝土挡墙</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D495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5AD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450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B97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立方米</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8A47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DBB2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57FF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FBDB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6BBA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586C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E94F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BBEC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F6CB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新建包含喷雾消毒、消毒池的大门</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1627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F186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038B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座</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A3F8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EF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48E0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E038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A989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A9D7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0E5F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D30D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A25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FB15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ED75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AB4A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33B1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4758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9FA5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3439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CFBD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9A41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7EC4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426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36FD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该项目按时完成率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DBEF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16A8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A3A5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70E5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A709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E796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4A21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2D765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1F79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0120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4E6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8B0F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增加村民收入，改善生活水平</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A602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6A57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0B01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A3F9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F551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8FF1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3583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8B18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D584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6D4D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250B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9529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该村村民对该项目的满意度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3CDB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A1AC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E92F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36F5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7374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663A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2AC1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3D234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14C1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D1B5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2520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D46B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本项目投资估算</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FCFF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60E1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585</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4C82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万元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A0834">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7D31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9991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7110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C586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A0B303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712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9ACC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5656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5B010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67A2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8EC767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787D6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2FC2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872920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3BBC2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0085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F9ADAC5">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12F37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FEC06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8CC084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0C707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3225BD0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1D0BFD71">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1411846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0D5BFE6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6CEE606D">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262E1E9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347BD65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7672CC6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70BD54DD">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5E71739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6C4DBE2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7876A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65AD2E9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6EFF3DC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4F7A77A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38CC01F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1C00C88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0C13C1C8">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3AA06A1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6D6BB49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2578585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0C90F6D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2B68EA8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19770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246DD0D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65A43D5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2BE8E7E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1C0BDA9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7C4C6EE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191B190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5DA12E0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055E3E5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025B516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5788A95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4D3A83AB">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767A0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D87929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2F61C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0A612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6969B1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51322826T000014411044-购置办公设备</w:t>
            </w:r>
          </w:p>
        </w:tc>
      </w:tr>
      <w:tr w14:paraId="63362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8887D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F78BA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476" w:type="pct"/>
            <w:tcBorders>
              <w:top w:val="nil"/>
              <w:left w:val="nil"/>
              <w:bottom w:val="nil"/>
              <w:right w:val="nil"/>
            </w:tcBorders>
            <w:shd w:val="clear" w:color="auto" w:fill="auto"/>
            <w:vAlign w:val="center"/>
          </w:tcPr>
          <w:p w14:paraId="5B7145C2">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FC872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48041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465A9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5EFC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F7700D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8A602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6F47C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A066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FD4D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32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6EB46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采购电脑后，提高干部职工的工作效率，增加群众的满意度</w:t>
            </w:r>
          </w:p>
        </w:tc>
        <w:tc>
          <w:tcPr>
            <w:tcW w:w="174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F5C236">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0FBD7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D3170">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BAED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7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0925E2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提升干部职工工作效率，增加群众满意度。</w:t>
            </w:r>
          </w:p>
        </w:tc>
      </w:tr>
      <w:tr w14:paraId="4A778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EB57E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7790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59DE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7C6F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FC7CF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4E46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7C10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5957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2B7E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57C2F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9AB6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FEBF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D14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120A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10.29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9DB32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10.29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87D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A5CA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AEF0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4E13C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7EF2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E22E6">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F669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8018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2E13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10.29</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3E0AE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10.29</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E7EA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6E06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A8BC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2C78E">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27D2A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03A9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BED1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5659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9C33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ED520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AD55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0CB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FC1E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05C36">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29974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F4F6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AAD2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7E28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6E09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AF272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1E06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6A1C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8845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49A8D">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2B192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4049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2078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A9E8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2067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13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B72356">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64E02">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2081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131B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7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BBEC4">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3FC58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176EF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9807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C202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EA91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378E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84F0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76B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831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B270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4373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98B0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5E24D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0D145">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C8ADF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产出指标</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E2250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数量指标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062C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21台电脑</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EAED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6678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6863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BBF8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22C9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5F55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FB9D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00F27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B60F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9335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5811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FCB3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电脑标准</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15F3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3EB8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4999</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6DB9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元/台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63D30">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938E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6A9E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369F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A7CA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E0783">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6799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668A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质量指标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F685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电脑验收合格率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B9B3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F431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1F0A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FCEE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ABE1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BD6F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0F97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E00D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475D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0443C">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641D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时效指标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7895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采购电脑资金支付完成率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E760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E08C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0E3D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39B3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34DA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EE4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50455">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0804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E521E">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4131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效益指标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4415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社会效益指标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FF75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提高工作完成率</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B2BE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6A54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B739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4DB48">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6E80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ADC84">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AF74B">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C2AE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A2AB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5516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6FB2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满意度指标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667F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干部职工满意度</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0CD0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40E7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98</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895C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C46EF">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C6BF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703F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32B67">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1B742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1BA0B">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7A9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成本指标</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26C1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经济成本指标</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3172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本次采购总额104979元</w:t>
            </w:r>
          </w:p>
        </w:tc>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010D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75C72">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104979</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B539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元</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2A5E1">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6A4A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BC10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A00D3">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43E6B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26"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05FEE0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2963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BAAF3">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7C2B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121FD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9AD2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98CE047">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0C637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C522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DE8A2F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7B9CA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5D3C6">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682"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2C6C8A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0C8D8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3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CBABD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项目负责人：泽旺</w:t>
            </w:r>
          </w:p>
        </w:tc>
        <w:tc>
          <w:tcPr>
            <w:tcW w:w="265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A7F5D6C">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r w14:paraId="7D052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17" w:type="pct"/>
            <w:tcBorders>
              <w:top w:val="nil"/>
              <w:left w:val="nil"/>
              <w:bottom w:val="nil"/>
              <w:right w:val="nil"/>
            </w:tcBorders>
            <w:shd w:val="clear" w:color="auto" w:fill="auto"/>
            <w:vAlign w:val="center"/>
          </w:tcPr>
          <w:p w14:paraId="517023BA">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08" w:type="pct"/>
            <w:tcBorders>
              <w:top w:val="nil"/>
              <w:left w:val="nil"/>
              <w:bottom w:val="nil"/>
              <w:right w:val="nil"/>
            </w:tcBorders>
            <w:shd w:val="clear" w:color="auto" w:fill="auto"/>
            <w:vAlign w:val="center"/>
          </w:tcPr>
          <w:p w14:paraId="56952E5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507" w:type="pct"/>
            <w:tcBorders>
              <w:top w:val="nil"/>
              <w:left w:val="nil"/>
              <w:bottom w:val="nil"/>
              <w:right w:val="nil"/>
            </w:tcBorders>
            <w:shd w:val="clear" w:color="auto" w:fill="auto"/>
            <w:vAlign w:val="center"/>
          </w:tcPr>
          <w:p w14:paraId="489AADD6">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682" w:type="pct"/>
            <w:tcBorders>
              <w:top w:val="nil"/>
              <w:left w:val="nil"/>
              <w:bottom w:val="nil"/>
              <w:right w:val="nil"/>
            </w:tcBorders>
            <w:shd w:val="clear" w:color="auto" w:fill="auto"/>
            <w:vAlign w:val="center"/>
          </w:tcPr>
          <w:p w14:paraId="501AB6DD">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25" w:type="pct"/>
            <w:tcBorders>
              <w:top w:val="nil"/>
              <w:left w:val="nil"/>
              <w:bottom w:val="nil"/>
              <w:right w:val="nil"/>
            </w:tcBorders>
            <w:shd w:val="clear" w:color="auto" w:fill="auto"/>
            <w:vAlign w:val="center"/>
          </w:tcPr>
          <w:p w14:paraId="51DDCACD">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91" w:type="pct"/>
            <w:tcBorders>
              <w:top w:val="nil"/>
              <w:left w:val="nil"/>
              <w:bottom w:val="nil"/>
              <w:right w:val="nil"/>
            </w:tcBorders>
            <w:shd w:val="clear" w:color="auto" w:fill="auto"/>
            <w:vAlign w:val="center"/>
          </w:tcPr>
          <w:p w14:paraId="1315174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17" w:type="pct"/>
            <w:tcBorders>
              <w:top w:val="nil"/>
              <w:left w:val="nil"/>
              <w:bottom w:val="nil"/>
              <w:right w:val="nil"/>
            </w:tcBorders>
            <w:shd w:val="clear" w:color="auto" w:fill="auto"/>
            <w:vAlign w:val="center"/>
          </w:tcPr>
          <w:p w14:paraId="79CE11CD">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476" w:type="pct"/>
            <w:tcBorders>
              <w:top w:val="nil"/>
              <w:left w:val="nil"/>
              <w:bottom w:val="nil"/>
              <w:right w:val="nil"/>
            </w:tcBorders>
            <w:shd w:val="clear" w:color="auto" w:fill="auto"/>
            <w:vAlign w:val="center"/>
          </w:tcPr>
          <w:p w14:paraId="418DE77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68" w:type="pct"/>
            <w:tcBorders>
              <w:top w:val="nil"/>
              <w:left w:val="nil"/>
              <w:bottom w:val="nil"/>
              <w:right w:val="nil"/>
            </w:tcBorders>
            <w:shd w:val="clear" w:color="auto" w:fill="auto"/>
            <w:vAlign w:val="center"/>
          </w:tcPr>
          <w:p w14:paraId="27C8350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19" w:type="pct"/>
            <w:tcBorders>
              <w:top w:val="nil"/>
              <w:left w:val="nil"/>
              <w:bottom w:val="nil"/>
              <w:right w:val="nil"/>
            </w:tcBorders>
            <w:shd w:val="clear" w:color="auto" w:fill="auto"/>
            <w:vAlign w:val="center"/>
          </w:tcPr>
          <w:p w14:paraId="00D126A4">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85" w:type="pct"/>
            <w:tcBorders>
              <w:top w:val="nil"/>
              <w:left w:val="nil"/>
              <w:bottom w:val="nil"/>
              <w:right w:val="nil"/>
            </w:tcBorders>
            <w:shd w:val="clear" w:color="auto" w:fill="auto"/>
            <w:vAlign w:val="center"/>
          </w:tcPr>
          <w:p w14:paraId="625D98E9">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bl>
    <w:p w14:paraId="60E4F588">
      <w:pPr>
        <w:keepNext w:val="0"/>
        <w:keepLines w:val="0"/>
        <w:pageBreakBefore w:val="0"/>
        <w:kinsoku/>
        <w:wordWrap/>
        <w:overflowPunct w:val="0"/>
        <w:topLinePunct w:val="0"/>
        <w:bidi w:val="0"/>
        <w:rPr>
          <w:rFonts w:hint="default" w:ascii="Times New Roman" w:hAnsi="Times New Roman" w:cs="Times New Roman"/>
        </w:rPr>
      </w:pP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9"/>
        <w:gridCol w:w="2010"/>
        <w:gridCol w:w="1743"/>
        <w:gridCol w:w="2237"/>
        <w:gridCol w:w="524"/>
        <w:gridCol w:w="1656"/>
        <w:gridCol w:w="760"/>
        <w:gridCol w:w="1089"/>
        <w:gridCol w:w="505"/>
        <w:gridCol w:w="454"/>
        <w:gridCol w:w="2517"/>
      </w:tblGrid>
      <w:tr w14:paraId="346E4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161713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黑体" w:cs="Times New Roman"/>
                <w:b/>
                <w:i w:val="0"/>
                <w:color w:val="000000"/>
                <w:sz w:val="30"/>
                <w:szCs w:val="30"/>
                <w:u w:val="none"/>
              </w:rPr>
            </w:pPr>
            <w:r>
              <w:rPr>
                <w:rFonts w:hint="default" w:ascii="Times New Roman" w:hAnsi="Times New Roman" w:eastAsia="黑体" w:cs="Times New Roman"/>
                <w:b/>
                <w:i w:val="0"/>
                <w:color w:val="000000"/>
                <w:kern w:val="0"/>
                <w:sz w:val="30"/>
                <w:szCs w:val="30"/>
                <w:u w:val="none"/>
                <w:lang w:val="en-US" w:eastAsia="zh-CN" w:bidi="ar"/>
              </w:rPr>
              <w:t>部门预算项目支出绩效自评表（2025年度）</w:t>
            </w:r>
          </w:p>
        </w:tc>
      </w:tr>
      <w:tr w14:paraId="70FD3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4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576CA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项目名称</w:t>
            </w:r>
          </w:p>
        </w:tc>
        <w:tc>
          <w:tcPr>
            <w:tcW w:w="405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669BC8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51322825T000012121304-乡镇避险转移经费</w:t>
            </w:r>
          </w:p>
        </w:tc>
      </w:tr>
      <w:tr w14:paraId="508C6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94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A62B0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主管部门</w:t>
            </w:r>
          </w:p>
        </w:tc>
        <w:tc>
          <w:tcPr>
            <w:tcW w:w="24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E5338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w:t>
            </w:r>
          </w:p>
        </w:tc>
        <w:tc>
          <w:tcPr>
            <w:tcW w:w="383" w:type="pct"/>
            <w:tcBorders>
              <w:top w:val="nil"/>
              <w:left w:val="nil"/>
              <w:bottom w:val="nil"/>
              <w:right w:val="nil"/>
            </w:tcBorders>
            <w:shd w:val="clear" w:color="auto" w:fill="auto"/>
            <w:vAlign w:val="center"/>
          </w:tcPr>
          <w:p w14:paraId="771F523B">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实施单位 （盖章）</w:t>
            </w:r>
          </w:p>
        </w:tc>
        <w:tc>
          <w:tcPr>
            <w:tcW w:w="122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E5CAB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黑水县扎窝镇人民政府</w:t>
            </w:r>
          </w:p>
        </w:tc>
      </w:tr>
      <w:tr w14:paraId="6E858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C455C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项目基本情况</w:t>
            </w:r>
          </w:p>
        </w:tc>
        <w:tc>
          <w:tcPr>
            <w:tcW w:w="7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61CDE8">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1.项目年度目标完成情况</w:t>
            </w:r>
          </w:p>
        </w:tc>
        <w:tc>
          <w:tcPr>
            <w:tcW w:w="24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5B150D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项目年度目标</w:t>
            </w:r>
          </w:p>
        </w:tc>
        <w:tc>
          <w:tcPr>
            <w:tcW w:w="1608"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96537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年度目标完成情况</w:t>
            </w:r>
          </w:p>
        </w:tc>
      </w:tr>
      <w:tr w14:paraId="4BDDF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5F52C">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29AD2">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2441"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04A35E9">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保障村民生命财产安全。</w:t>
            </w:r>
          </w:p>
        </w:tc>
        <w:tc>
          <w:tcPr>
            <w:tcW w:w="1608"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AACEC6A">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严格执行相关政策，保障资金及时发放、足额发放，预算编制科学合理，无结余资金。</w:t>
            </w:r>
          </w:p>
        </w:tc>
      </w:tr>
      <w:tr w14:paraId="72C93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12035">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F468D">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2.项目实施内容及过程概述</w:t>
            </w:r>
          </w:p>
        </w:tc>
        <w:tc>
          <w:tcPr>
            <w:tcW w:w="405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A771A74">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保障村民生命财产安全。</w:t>
            </w:r>
          </w:p>
        </w:tc>
      </w:tr>
      <w:tr w14:paraId="244D6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508D2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预算执行情况（10分）</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CBA0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年度预算数（万元）</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252DB">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年初预算</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8640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调整后预算数</w:t>
            </w: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87411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预算执行数</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DB8A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98F8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77A8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82E4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原因</w:t>
            </w:r>
          </w:p>
        </w:tc>
      </w:tr>
      <w:tr w14:paraId="501BB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7349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9017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总额</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9854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F060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1.81</w:t>
            </w: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C4ECF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1.81</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49FE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A305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9178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8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3792C1">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color w:val="000000"/>
                <w:sz w:val="18"/>
                <w:szCs w:val="18"/>
                <w:u w:val="none"/>
              </w:rPr>
            </w:pPr>
            <w:r>
              <w:rPr>
                <w:rFonts w:hint="default" w:ascii="Times New Roman" w:hAnsi="Times New Roman" w:eastAsia="simhei" w:cs="Times New Roman"/>
                <w:i/>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3981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97740">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6C50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其中：财政资金</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5373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02E3C">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1.81</w:t>
            </w: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DA8A9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1.81</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86BF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D1C4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70D0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8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3D2F9">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05798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2C31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5B09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财政专户管理资金</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F43C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AFC6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89918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8004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6FDD0">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36C4D">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8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00B36">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383FE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3D5A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FB4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单位资金</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8000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96188">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4D546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3113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5A4A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9CAFA">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8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A6B48">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15DD8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9F6BF">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E5743">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其他资金</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6EA5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1C60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0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3555C9">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4572E">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150C5">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1E4E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w:t>
            </w:r>
          </w:p>
        </w:tc>
        <w:tc>
          <w:tcPr>
            <w:tcW w:w="8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CBE30">
            <w:pPr>
              <w:keepNext w:val="0"/>
              <w:keepLines w:val="0"/>
              <w:pageBreakBefore w:val="0"/>
              <w:kinsoku/>
              <w:wordWrap/>
              <w:overflowPunct w:val="0"/>
              <w:topLinePunct w:val="0"/>
              <w:bidi w:val="0"/>
              <w:rPr>
                <w:rFonts w:hint="default" w:ascii="Times New Roman" w:hAnsi="Times New Roman" w:eastAsia="simhei" w:cs="Times New Roman"/>
                <w:i/>
                <w:color w:val="000000"/>
                <w:sz w:val="18"/>
                <w:szCs w:val="18"/>
                <w:u w:val="none"/>
              </w:rPr>
            </w:pPr>
          </w:p>
        </w:tc>
      </w:tr>
      <w:tr w14:paraId="22499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84F78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绩效指标（90分）</w:t>
            </w: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B5E2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一级指标</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F9F5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二级指标</w:t>
            </w: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2F76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三级指标</w:t>
            </w:r>
          </w:p>
        </w:tc>
        <w:tc>
          <w:tcPr>
            <w:tcW w:w="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5BF8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指标性质</w:t>
            </w:r>
          </w:p>
        </w:tc>
        <w:tc>
          <w:tcPr>
            <w:tcW w:w="5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AA34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指标值</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76E7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度量单位</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70B8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95BD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权重</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EB92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得分</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CF517">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未完成原因分析</w:t>
            </w:r>
          </w:p>
        </w:tc>
      </w:tr>
      <w:tr w14:paraId="6FD3A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BFB1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06182">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DEC8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7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D4FE7">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1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03151">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5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1CA29">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5EBBD">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0FB3C">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D54AA">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870B8">
            <w:pPr>
              <w:keepNext w:val="0"/>
              <w:keepLines w:val="0"/>
              <w:pageBreakBefore w:val="0"/>
              <w:kinsoku/>
              <w:wordWrap/>
              <w:overflowPunct w:val="0"/>
              <w:topLinePunct w:val="0"/>
              <w:bidi w:val="0"/>
              <w:jc w:val="center"/>
              <w:rPr>
                <w:rFonts w:hint="default" w:ascii="Times New Roman" w:hAnsi="Times New Roman" w:eastAsia="宋体" w:cs="Times New Roman"/>
                <w:i w:val="0"/>
                <w:color w:val="000000"/>
                <w:sz w:val="18"/>
                <w:szCs w:val="18"/>
                <w:u w:val="none"/>
              </w:rPr>
            </w:pP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915EA">
            <w:pPr>
              <w:keepNext w:val="0"/>
              <w:keepLines w:val="0"/>
              <w:pageBreakBefore w:val="0"/>
              <w:kinsoku/>
              <w:wordWrap/>
              <w:overflowPunct w:val="0"/>
              <w:topLinePunct w:val="0"/>
              <w:bidi w:val="0"/>
              <w:jc w:val="center"/>
              <w:rPr>
                <w:rFonts w:hint="default" w:ascii="Times New Roman" w:hAnsi="Times New Roman" w:eastAsia="微软雅黑" w:cs="Times New Roman"/>
                <w:i/>
                <w:color w:val="000000"/>
                <w:sz w:val="16"/>
                <w:szCs w:val="16"/>
                <w:u w:val="none"/>
              </w:rPr>
            </w:pPr>
          </w:p>
        </w:tc>
      </w:tr>
      <w:tr w14:paraId="65245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77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61113F4">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7ED29">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100</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8476E">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03F9D">
            <w:pPr>
              <w:keepNext w:val="0"/>
              <w:keepLines w:val="0"/>
              <w:pageBreakBefore w:val="0"/>
              <w:kinsoku/>
              <w:wordWrap/>
              <w:overflowPunct w:val="0"/>
              <w:topLinePunct w:val="0"/>
              <w:bidi w:val="0"/>
              <w:rPr>
                <w:rFonts w:hint="default" w:ascii="Times New Roman" w:hAnsi="Times New Roman" w:eastAsia="宋体" w:cs="Times New Roman"/>
                <w:i w:val="0"/>
                <w:color w:val="000000"/>
                <w:sz w:val="18"/>
                <w:szCs w:val="18"/>
                <w:u w:val="none"/>
              </w:rPr>
            </w:pPr>
          </w:p>
        </w:tc>
      </w:tr>
      <w:tr w14:paraId="24225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7F491">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评价结论</w:t>
            </w:r>
          </w:p>
        </w:tc>
        <w:tc>
          <w:tcPr>
            <w:tcW w:w="475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0DB666E">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14:paraId="137EE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3F2DE">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存在问题</w:t>
            </w:r>
          </w:p>
        </w:tc>
        <w:tc>
          <w:tcPr>
            <w:tcW w:w="475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5038E6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51BCF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F317F">
            <w:pPr>
              <w:keepNext w:val="0"/>
              <w:keepLines w:val="0"/>
              <w:pageBreakBefore w:val="0"/>
              <w:widowControl/>
              <w:suppressLineNumbers w:val="0"/>
              <w:kinsoku/>
              <w:wordWrap/>
              <w:overflowPunct w:val="0"/>
              <w:topLinePunct w:val="0"/>
              <w:bidi w:val="0"/>
              <w:jc w:val="center"/>
              <w:textAlignment w:val="center"/>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改进措施</w:t>
            </w:r>
          </w:p>
        </w:tc>
        <w:tc>
          <w:tcPr>
            <w:tcW w:w="4759"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1C1EDF3">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微软雅黑" w:cs="Times New Roman"/>
                <w:i/>
                <w:color w:val="000000"/>
                <w:sz w:val="16"/>
                <w:szCs w:val="16"/>
                <w:u w:val="none"/>
              </w:rPr>
            </w:pPr>
            <w:r>
              <w:rPr>
                <w:rFonts w:hint="default" w:ascii="Times New Roman" w:hAnsi="Times New Roman" w:eastAsia="微软雅黑" w:cs="Times New Roman"/>
                <w:i/>
                <w:color w:val="000000"/>
                <w:kern w:val="0"/>
                <w:sz w:val="16"/>
                <w:szCs w:val="16"/>
                <w:u w:val="none"/>
                <w:lang w:val="en-US" w:eastAsia="zh-CN" w:bidi="ar"/>
              </w:rPr>
              <w:t>无</w:t>
            </w:r>
          </w:p>
        </w:tc>
      </w:tr>
      <w:tr w14:paraId="39670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538"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26F36C">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项目负责人：王超</w:t>
            </w:r>
          </w:p>
        </w:tc>
        <w:tc>
          <w:tcPr>
            <w:tcW w:w="2461"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BF90890">
            <w:pPr>
              <w:keepNext w:val="0"/>
              <w:keepLines w:val="0"/>
              <w:pageBreakBefore w:val="0"/>
              <w:widowControl/>
              <w:suppressLineNumbers w:val="0"/>
              <w:kinsoku/>
              <w:wordWrap/>
              <w:overflowPunct w:val="0"/>
              <w:topLinePunct w:val="0"/>
              <w:bidi w:val="0"/>
              <w:jc w:val="left"/>
              <w:textAlignment w:val="center"/>
              <w:rPr>
                <w:rFonts w:hint="default" w:ascii="Times New Roman" w:hAnsi="Times New Roman" w:eastAsia="simhei" w:cs="Times New Roman"/>
                <w:i w:val="0"/>
                <w:color w:val="000000"/>
                <w:sz w:val="18"/>
                <w:szCs w:val="18"/>
                <w:u w:val="none"/>
              </w:rPr>
            </w:pPr>
            <w:r>
              <w:rPr>
                <w:rFonts w:hint="default" w:ascii="Times New Roman" w:hAnsi="Times New Roman" w:eastAsia="simhei" w:cs="Times New Roman"/>
                <w:i w:val="0"/>
                <w:color w:val="000000"/>
                <w:kern w:val="0"/>
                <w:sz w:val="18"/>
                <w:szCs w:val="18"/>
                <w:u w:val="none"/>
                <w:lang w:val="en-US" w:eastAsia="zh-CN" w:bidi="ar"/>
              </w:rPr>
              <w:t>财务负责人：刘书中</w:t>
            </w:r>
          </w:p>
        </w:tc>
      </w:tr>
    </w:tbl>
    <w:p w14:paraId="311F7CFD">
      <w:pPr>
        <w:keepNext w:val="0"/>
        <w:keepLines w:val="0"/>
        <w:pageBreakBefore w:val="0"/>
        <w:kinsoku/>
        <w:wordWrap/>
        <w:overflowPunct w:val="0"/>
        <w:topLinePunct w:val="0"/>
        <w:bidi w:val="0"/>
        <w:rPr>
          <w:rFonts w:hint="default" w:ascii="Times New Roman" w:hAnsi="Times New Roman" w:eastAsia="仿宋_GB2312" w:cs="Times New Roman"/>
          <w:sz w:val="32"/>
          <w:szCs w:val="32"/>
          <w:lang w:eastAsia="zh-CN"/>
        </w:rPr>
      </w:pPr>
    </w:p>
    <w:sectPr>
      <w:pgSz w:w="16838" w:h="11906" w:orient="landscape"/>
      <w:pgMar w:top="1800" w:right="1440" w:bottom="1800" w:left="144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Droid Sans Fallback"/>
    <w:panose1 w:val="02010600030101010101"/>
    <w:charset w:val="7A"/>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Droid Sans Fallback">
    <w:panose1 w:val="020B0502000000000001"/>
    <w:charset w:val="86"/>
    <w:family w:val="auto"/>
    <w:pitch w:val="default"/>
    <w:sig w:usb0="910002FF" w:usb1="2BDFFCFB" w:usb2="00000036" w:usb3="00000000" w:csb0="203F01FF" w:csb1="D7FF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altName w:val="仿宋_GB2312"/>
    <w:panose1 w:val="02010609060101010101"/>
    <w:charset w:val="86"/>
    <w:family w:val="modern"/>
    <w:pitch w:val="default"/>
    <w:sig w:usb0="00000000" w:usb1="00000000" w:usb2="00000016" w:usb3="00000000" w:csb0="00040001" w:csb1="00000000"/>
  </w:font>
  <w:font w:name="simhei">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微软雅黑">
    <w:altName w:val="方正黑体_GBK"/>
    <w:panose1 w:val="020B0503020204020204"/>
    <w:charset w:val="86"/>
    <w:family w:val="auto"/>
    <w:pitch w:val="default"/>
    <w:sig w:usb0="00000000" w:usb1="00000000" w:usb2="00000016" w:usb3="00000000" w:csb0="0004001F" w:csb1="00000000"/>
  </w:font>
  <w:font w:name="方正黑体_GBK">
    <w:panose1 w:val="0201060001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MathJax_Vector">
    <w:panose1 w:val="02000603000000000000"/>
    <w:charset w:val="00"/>
    <w:family w:val="auto"/>
    <w:pitch w:val="default"/>
    <w:sig w:usb0="00000001" w:usb1="00000020" w:usb2="00000000" w:usb3="00000000" w:csb0="0000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E9908">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82D8D">
                          <w:pPr>
                            <w:pStyle w:val="7"/>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BF82D8D">
                    <w:pPr>
                      <w:pStyle w:val="7"/>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docVars>
    <w:docVar w:name="commondata" w:val="eyJoZGlkIjoiZmYwMzIwNDAzMWVmZDY1YjNhNDk3YmIzMTMxNjhhMTcifQ=="/>
  </w:docVars>
  <w:rsids>
    <w:rsidRoot w:val="00000000"/>
    <w:rsid w:val="01EE42E8"/>
    <w:rsid w:val="0AAC7099"/>
    <w:rsid w:val="16C35835"/>
    <w:rsid w:val="33633ED1"/>
    <w:rsid w:val="40135E50"/>
    <w:rsid w:val="44F00032"/>
    <w:rsid w:val="5AED015E"/>
    <w:rsid w:val="5F558B4C"/>
    <w:rsid w:val="6966388D"/>
    <w:rsid w:val="7FA098DF"/>
    <w:rsid w:val="BEE71435"/>
    <w:rsid w:val="E9E993F6"/>
    <w:rsid w:val="F2DEB197"/>
    <w:rsid w:val="FF67032A"/>
    <w:rsid w:val="FFF954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sz w:val="32"/>
    </w:rPr>
  </w:style>
  <w:style w:type="paragraph" w:styleId="4">
    <w:name w:val="heading 3"/>
    <w:basedOn w:val="1"/>
    <w:next w:val="1"/>
    <w:qFormat/>
    <w:uiPriority w:val="0"/>
    <w:pPr>
      <w:keepNext/>
      <w:keepLines/>
      <w:widowControl w:val="0"/>
      <w:spacing w:before="260" w:beforeAutospacing="0" w:after="260" w:afterAutospacing="0" w:line="413" w:lineRule="auto"/>
      <w:outlineLvl w:val="2"/>
    </w:pPr>
    <w:rPr>
      <w:b/>
      <w:sz w:val="32"/>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a heading"/>
    <w:basedOn w:val="1"/>
    <w:next w:val="1"/>
    <w:qFormat/>
    <w:uiPriority w:val="0"/>
    <w:pPr>
      <w:spacing w:before="120"/>
    </w:pPr>
    <w:rPr>
      <w:rFonts w:ascii="Cambria" w:hAnsi="Cambria" w:eastAsia="宋体" w:cs="Times New Roman"/>
      <w:sz w:val="24"/>
      <w:lang w:bidi="ar-SA"/>
    </w:rPr>
  </w:style>
  <w:style w:type="paragraph" w:styleId="6">
    <w:name w:val="Body Text"/>
    <w:basedOn w:val="1"/>
    <w:next w:val="1"/>
    <w:qFormat/>
    <w:uiPriority w:val="0"/>
    <w:pPr>
      <w:spacing w:before="100" w:beforeAutospacing="1" w:after="120"/>
    </w:pPr>
  </w:style>
  <w:style w:type="paragraph" w:styleId="7">
    <w:name w:val="footer"/>
    <w:basedOn w:val="1"/>
    <w:qFormat/>
    <w:uiPriority w:val="0"/>
    <w:pPr>
      <w:tabs>
        <w:tab w:val="center" w:pos="4153"/>
        <w:tab w:val="right" w:pos="8306"/>
      </w:tabs>
      <w:snapToGrid w:val="0"/>
      <w:jc w:val="left"/>
    </w:pPr>
    <w:rPr>
      <w:rFonts w:ascii="Calibri" w:hAnsi="Calibri" w:eastAsia="宋体" w:cs="Arial"/>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Calibri" w:hAnsi="Calibri" w:eastAsia="宋体" w:cs="Arial"/>
      <w:sz w:val="18"/>
      <w:szCs w:val="18"/>
    </w:rPr>
  </w:style>
  <w:style w:type="paragraph" w:styleId="9">
    <w:name w:val="Body Text First Indent"/>
    <w:basedOn w:val="6"/>
    <w:qFormat/>
    <w:uiPriority w:val="0"/>
    <w:pPr>
      <w:ind w:firstLine="100" w:firstLineChars="100"/>
    </w:pPr>
  </w:style>
  <w:style w:type="paragraph" w:customStyle="1" w:styleId="12">
    <w:name w:val="正文2"/>
    <w:basedOn w:val="1"/>
    <w:next w:val="1"/>
    <w:qFormat/>
    <w:uiPriority w:val="0"/>
  </w:style>
  <w:style w:type="paragraph" w:customStyle="1" w:styleId="13">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Sky123.Org</Company>
  <Pages>34</Pages>
  <Words>2432</Words>
  <Characters>2680</Characters>
  <Lines>952</Lines>
  <Paragraphs>631</Paragraphs>
  <TotalTime>26</TotalTime>
  <ScaleCrop>false</ScaleCrop>
  <LinksUpToDate>false</LinksUpToDate>
  <CharactersWithSpaces>2706</CharactersWithSpaces>
  <Application>WPS Office_12.1.2.25882_F1E327BC-269C-435d-A152-05C5408002CA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2019-08-21T09:06:00Z</dcterms:created>
  <dc:creator>Sky123.Org</dc:creator>
  <cp:lastModifiedBy>Jiao娇</cp:lastModifiedBy>
  <dcterms:modified xsi:type="dcterms:W3CDTF">2026-10-17T15:37:21Z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E41A58B0B9FF406B811F91D7A7975790_13</vt:lpwstr>
  </property>
  <property fmtid="{D5CDD505-2E9C-101B-9397-08002B2CF9AE}" pid="4" name="KSOTemplateDocerSaveRecord">
    <vt:lpwstr>eyJoZGlkIjoiNzFkZTBmMTVmOTZkYTc2YTU0YWNkNTk3YzA1NTBkZmYiLCJ1c2VySWQiOiI0NTQ1MzAyMjIifQ==</vt:lpwstr>
  </property>
</Properties>
</file>